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DF9" w:rsidRDefault="00715DF9">
      <w:pPr>
        <w:spacing w:before="120"/>
        <w:rPr>
          <w:b/>
          <w:caps/>
          <w:sz w:val="18"/>
        </w:rPr>
      </w:pPr>
      <w:bookmarkStart w:id="0" w:name="_GoBack"/>
      <w:bookmarkEnd w:id="0"/>
    </w:p>
    <w:p w:rsidR="00715DF9" w:rsidRDefault="00715DF9">
      <w:pPr>
        <w:tabs>
          <w:tab w:val="left" w:pos="1440"/>
        </w:tabs>
        <w:spacing w:before="60"/>
        <w:rPr>
          <w:b/>
          <w:caps/>
        </w:rPr>
      </w:pPr>
    </w:p>
    <w:p w:rsidR="00715DF9" w:rsidRDefault="00715DF9">
      <w:pPr>
        <w:pStyle w:val="Zhlav"/>
        <w:tabs>
          <w:tab w:val="clear" w:pos="4536"/>
          <w:tab w:val="clear" w:pos="9072"/>
        </w:tabs>
        <w:outlineLvl w:val="0"/>
      </w:pPr>
    </w:p>
    <w:p w:rsidR="00715DF9" w:rsidRDefault="00715DF9">
      <w:pPr>
        <w:pStyle w:val="Zhlav"/>
        <w:tabs>
          <w:tab w:val="clear" w:pos="4536"/>
          <w:tab w:val="clear" w:pos="9072"/>
        </w:tabs>
        <w:outlineLvl w:val="0"/>
        <w:rPr>
          <w:sz w:val="18"/>
        </w:rPr>
      </w:pPr>
      <w:r>
        <w:t xml:space="preserve">       </w:t>
      </w:r>
      <w:r>
        <w:rPr>
          <w:sz w:val="18"/>
        </w:rPr>
        <w:t>číslo spisu</w:t>
      </w:r>
      <w:r>
        <w:t xml:space="preserve">                                                                          </w:t>
      </w:r>
      <w:r>
        <w:rPr>
          <w:sz w:val="18"/>
        </w:rPr>
        <w:t>razítko podatelny – den podání</w:t>
      </w:r>
    </w:p>
    <w:p w:rsidR="00715DF9" w:rsidRDefault="00121BAF">
      <w:pPr>
        <w:pStyle w:val="Zhlav"/>
        <w:tabs>
          <w:tab w:val="clear" w:pos="4536"/>
          <w:tab w:val="clear" w:pos="9072"/>
        </w:tabs>
        <w:outlineLvl w:val="0"/>
      </w:pPr>
      <w:r>
        <w:rPr>
          <w:b/>
          <w:caps/>
          <w:noProof/>
          <w:sz w:val="18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3378200</wp:posOffset>
                </wp:positionH>
                <wp:positionV relativeFrom="paragraph">
                  <wp:posOffset>109220</wp:posOffset>
                </wp:positionV>
                <wp:extent cx="2194560" cy="126746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1267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5DF9" w:rsidRDefault="00715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6pt;margin-top:8.6pt;width:172.8pt;height:99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" o:allowincell="f">
                <v:textbox>
                  <w:txbxContent>
                    <w:p w:rsidR="00715DF9" w:rsidRDefault="00715DF9"/>
                  </w:txbxContent>
                </v:textbox>
              </v:shape>
            </w:pict>
          </mc:Fallback>
        </mc:AlternateContent>
      </w:r>
      <w:r>
        <w:rPr>
          <w:b/>
          <w:caps/>
          <w:noProof/>
          <w:sz w:val="18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177800</wp:posOffset>
                </wp:positionH>
                <wp:positionV relativeFrom="paragraph">
                  <wp:posOffset>46990</wp:posOffset>
                </wp:positionV>
                <wp:extent cx="914400" cy="182880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5DF9" w:rsidRDefault="00715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4pt;margin-top:3.7pt;width:1in;height:14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" o:allowincell="f">
                <v:textbox>
                  <w:txbxContent>
                    <w:p w:rsidR="00715DF9" w:rsidRDefault="00715DF9"/>
                  </w:txbxContent>
                </v:textbox>
              </v:shape>
            </w:pict>
          </mc:Fallback>
        </mc:AlternateContent>
      </w:r>
      <w:r w:rsidR="00715DF9">
        <w:t xml:space="preserve">                                                                                             </w:t>
      </w:r>
    </w:p>
    <w:p w:rsidR="00715DF9" w:rsidRDefault="00715DF9">
      <w:pPr>
        <w:pStyle w:val="Zhlav"/>
        <w:tabs>
          <w:tab w:val="clear" w:pos="4536"/>
          <w:tab w:val="clear" w:pos="9072"/>
        </w:tabs>
        <w:outlineLvl w:val="0"/>
      </w:pPr>
    </w:p>
    <w:p w:rsidR="00715DF9" w:rsidRDefault="00715DF9">
      <w:pPr>
        <w:pStyle w:val="Zhlav"/>
        <w:tabs>
          <w:tab w:val="clear" w:pos="4536"/>
          <w:tab w:val="clear" w:pos="9072"/>
        </w:tabs>
        <w:outlineLvl w:val="0"/>
        <w:rPr>
          <w:sz w:val="18"/>
        </w:rPr>
      </w:pPr>
      <w:r>
        <w:t xml:space="preserve">           </w:t>
      </w:r>
      <w:r>
        <w:rPr>
          <w:sz w:val="18"/>
        </w:rPr>
        <w:t>rok</w:t>
      </w:r>
    </w:p>
    <w:p w:rsidR="00715DF9" w:rsidRDefault="00121BAF">
      <w:pPr>
        <w:pStyle w:val="Zhlav"/>
        <w:tabs>
          <w:tab w:val="clear" w:pos="4536"/>
          <w:tab w:val="clear" w:pos="9072"/>
        </w:tabs>
        <w:outlineLvl w:val="0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>
                <wp:simplePos x="0" y="0"/>
                <wp:positionH relativeFrom="column">
                  <wp:posOffset>177800</wp:posOffset>
                </wp:positionH>
                <wp:positionV relativeFrom="paragraph">
                  <wp:posOffset>51435</wp:posOffset>
                </wp:positionV>
                <wp:extent cx="914400" cy="182880"/>
                <wp:effectExtent l="0" t="0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5DF9" w:rsidRDefault="00715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14pt;margin-top:4.05pt;width:1in;height:14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" o:allowincell="f">
                <v:textbox>
                  <w:txbxContent>
                    <w:p w:rsidR="00715DF9" w:rsidRDefault="00715DF9"/>
                  </w:txbxContent>
                </v:textbox>
              </v:shape>
            </w:pict>
          </mc:Fallback>
        </mc:AlternateContent>
      </w:r>
    </w:p>
    <w:p w:rsidR="00715DF9" w:rsidRDefault="00715DF9">
      <w:pPr>
        <w:pStyle w:val="Zhlav"/>
        <w:tabs>
          <w:tab w:val="clear" w:pos="4536"/>
          <w:tab w:val="clear" w:pos="9072"/>
        </w:tabs>
        <w:outlineLvl w:val="0"/>
      </w:pPr>
      <w:r>
        <w:t xml:space="preserve">     </w:t>
      </w:r>
    </w:p>
    <w:p w:rsidR="00715DF9" w:rsidRDefault="00715DF9">
      <w:pPr>
        <w:pStyle w:val="Zhlav"/>
        <w:tabs>
          <w:tab w:val="clear" w:pos="4536"/>
          <w:tab w:val="clear" w:pos="9072"/>
        </w:tabs>
        <w:outlineLvl w:val="0"/>
      </w:pPr>
    </w:p>
    <w:p w:rsidR="00715DF9" w:rsidRDefault="00715DF9">
      <w:pPr>
        <w:pStyle w:val="Zhlav"/>
        <w:tabs>
          <w:tab w:val="clear" w:pos="4536"/>
          <w:tab w:val="clear" w:pos="9072"/>
        </w:tabs>
        <w:outlineLvl w:val="0"/>
      </w:pPr>
    </w:p>
    <w:p w:rsidR="00715DF9" w:rsidRDefault="00715DF9">
      <w:pPr>
        <w:pStyle w:val="Zhlav"/>
        <w:tabs>
          <w:tab w:val="clear" w:pos="4536"/>
          <w:tab w:val="clear" w:pos="9072"/>
        </w:tabs>
        <w:outlineLvl w:val="0"/>
      </w:pPr>
    </w:p>
    <w:p w:rsidR="00715DF9" w:rsidRDefault="00715DF9">
      <w:pPr>
        <w:pStyle w:val="Zhlav"/>
        <w:tabs>
          <w:tab w:val="clear" w:pos="4536"/>
          <w:tab w:val="clear" w:pos="9072"/>
        </w:tabs>
        <w:outlineLvl w:val="0"/>
      </w:pPr>
    </w:p>
    <w:p w:rsidR="00715DF9" w:rsidRDefault="00715DF9"/>
    <w:p w:rsidR="00715DF9" w:rsidRDefault="00715DF9"/>
    <w:p w:rsidR="00715DF9" w:rsidRDefault="00715DF9">
      <w:pPr>
        <w:jc w:val="center"/>
        <w:rPr>
          <w:caps/>
          <w:sz w:val="28"/>
        </w:rPr>
      </w:pPr>
      <w:r>
        <w:rPr>
          <w:caps/>
          <w:sz w:val="28"/>
        </w:rPr>
        <w:t xml:space="preserve">Žádost </w:t>
      </w:r>
      <w:r>
        <w:rPr>
          <w:b/>
          <w:caps/>
          <w:sz w:val="28"/>
        </w:rPr>
        <w:t>fyzické osoby o koupi</w:t>
      </w:r>
      <w:r>
        <w:rPr>
          <w:caps/>
          <w:sz w:val="28"/>
        </w:rPr>
        <w:t xml:space="preserve"> nemovitého majetku </w:t>
      </w:r>
    </w:p>
    <w:p w:rsidR="00715DF9" w:rsidRDefault="00715DF9">
      <w:pPr>
        <w:pStyle w:val="Nadpis2"/>
      </w:pPr>
      <w:r>
        <w:t>města Hranic</w:t>
      </w:r>
    </w:p>
    <w:p w:rsidR="00715DF9" w:rsidRPr="00B85E4C" w:rsidRDefault="00715DF9" w:rsidP="00B85E4C">
      <w:pPr>
        <w:spacing w:line="360" w:lineRule="auto"/>
        <w:rPr>
          <w:b/>
        </w:rPr>
      </w:pPr>
      <w:r>
        <w:t>-----------------------------------------------------------------------------------------------------------------</w:t>
      </w:r>
      <w:r w:rsidRPr="00B85E4C">
        <w:rPr>
          <w:b/>
        </w:rPr>
        <w:t>ŽADATELÉ:</w:t>
      </w:r>
    </w:p>
    <w:p w:rsidR="00715DF9" w:rsidRDefault="00715DF9" w:rsidP="00B85E4C">
      <w:pPr>
        <w:pStyle w:val="Nadpis6"/>
        <w:spacing w:line="360" w:lineRule="auto"/>
        <w:ind w:firstLine="0"/>
        <w:rPr>
          <w:rFonts w:ascii="Arial" w:hAnsi="Arial"/>
          <w:i w:val="0"/>
          <w:sz w:val="22"/>
        </w:rPr>
      </w:pPr>
      <w:r>
        <w:rPr>
          <w:rFonts w:ascii="Arial" w:hAnsi="Arial"/>
          <w:i w:val="0"/>
          <w:sz w:val="22"/>
        </w:rPr>
        <w:t>Jméno a příjmení: …………………………………………………</w:t>
      </w:r>
      <w:proofErr w:type="gramStart"/>
      <w:r>
        <w:rPr>
          <w:rFonts w:ascii="Arial" w:hAnsi="Arial"/>
          <w:i w:val="0"/>
          <w:sz w:val="22"/>
        </w:rPr>
        <w:t>.............................….</w:t>
      </w:r>
      <w:proofErr w:type="gramEnd"/>
      <w:r>
        <w:rPr>
          <w:rFonts w:ascii="Arial" w:hAnsi="Arial"/>
          <w:i w:val="0"/>
          <w:sz w:val="22"/>
        </w:rPr>
        <w:t>…………..</w:t>
      </w:r>
    </w:p>
    <w:p w:rsidR="001C7AAB" w:rsidRDefault="00715DF9" w:rsidP="001C7AAB">
      <w:pPr>
        <w:pStyle w:val="Zkladntext2"/>
        <w:spacing w:line="360" w:lineRule="auto"/>
        <w:rPr>
          <w:rFonts w:ascii="Arial" w:hAnsi="Arial"/>
          <w:i w:val="0"/>
          <w:sz w:val="22"/>
        </w:rPr>
      </w:pPr>
      <w:r>
        <w:rPr>
          <w:rFonts w:ascii="Arial" w:hAnsi="Arial"/>
          <w:i w:val="0"/>
          <w:sz w:val="22"/>
        </w:rPr>
        <w:t>Rodné číslo: ………………………………………...</w:t>
      </w:r>
      <w:r w:rsidR="004D0D0C">
        <w:rPr>
          <w:rFonts w:ascii="Arial" w:hAnsi="Arial"/>
          <w:i w:val="0"/>
          <w:sz w:val="22"/>
        </w:rPr>
        <w:t xml:space="preserve"> občanství …………………………………….</w:t>
      </w:r>
    </w:p>
    <w:p w:rsidR="001C7AAB" w:rsidRDefault="00715DF9" w:rsidP="001C7AAB">
      <w:pPr>
        <w:pStyle w:val="Zkladntext2"/>
        <w:spacing w:line="360" w:lineRule="auto"/>
        <w:rPr>
          <w:rFonts w:ascii="Arial" w:hAnsi="Arial"/>
          <w:i w:val="0"/>
          <w:sz w:val="22"/>
        </w:rPr>
      </w:pPr>
      <w:r>
        <w:rPr>
          <w:rFonts w:ascii="Arial" w:hAnsi="Arial"/>
          <w:i w:val="0"/>
          <w:sz w:val="22"/>
        </w:rPr>
        <w:t>Bydliště: .........................................................…………</w:t>
      </w:r>
      <w:proofErr w:type="gramStart"/>
      <w:r>
        <w:rPr>
          <w:rFonts w:ascii="Arial" w:hAnsi="Arial"/>
          <w:i w:val="0"/>
          <w:sz w:val="22"/>
        </w:rPr>
        <w:t>…….</w:t>
      </w:r>
      <w:proofErr w:type="gramEnd"/>
      <w:r>
        <w:rPr>
          <w:rFonts w:ascii="Arial" w:hAnsi="Arial"/>
          <w:i w:val="0"/>
          <w:sz w:val="22"/>
        </w:rPr>
        <w:t>Telefon: ………</w:t>
      </w:r>
      <w:r w:rsidR="001C7AAB">
        <w:rPr>
          <w:rFonts w:ascii="Arial" w:hAnsi="Arial"/>
          <w:i w:val="0"/>
          <w:sz w:val="22"/>
        </w:rPr>
        <w:t>…..</w:t>
      </w:r>
      <w:r>
        <w:rPr>
          <w:rFonts w:ascii="Arial" w:hAnsi="Arial"/>
          <w:i w:val="0"/>
          <w:sz w:val="22"/>
        </w:rPr>
        <w:t>……</w:t>
      </w:r>
      <w:r w:rsidR="001C7AAB">
        <w:rPr>
          <w:rFonts w:ascii="Arial" w:hAnsi="Arial"/>
          <w:i w:val="0"/>
          <w:sz w:val="22"/>
        </w:rPr>
        <w:t>………..</w:t>
      </w:r>
      <w:r>
        <w:rPr>
          <w:rFonts w:ascii="Arial" w:hAnsi="Arial"/>
          <w:i w:val="0"/>
          <w:sz w:val="22"/>
        </w:rPr>
        <w:t>…</w:t>
      </w:r>
    </w:p>
    <w:p w:rsidR="00715DF9" w:rsidRDefault="001C7AAB" w:rsidP="001C7AAB">
      <w:pPr>
        <w:pStyle w:val="Zkladntext2"/>
        <w:spacing w:line="360" w:lineRule="auto"/>
        <w:rPr>
          <w:rFonts w:ascii="Arial" w:hAnsi="Arial"/>
          <w:i w:val="0"/>
          <w:sz w:val="22"/>
        </w:rPr>
      </w:pPr>
      <w:r>
        <w:rPr>
          <w:rFonts w:ascii="Arial" w:hAnsi="Arial"/>
          <w:i w:val="0"/>
          <w:sz w:val="22"/>
        </w:rPr>
        <w:t>E-mail…………………………….. ……</w:t>
      </w:r>
      <w:proofErr w:type="gramStart"/>
      <w:r>
        <w:rPr>
          <w:rFonts w:ascii="Arial" w:hAnsi="Arial"/>
          <w:i w:val="0"/>
          <w:sz w:val="22"/>
        </w:rPr>
        <w:t>…….</w:t>
      </w:r>
      <w:proofErr w:type="gramEnd"/>
      <w:r>
        <w:rPr>
          <w:rFonts w:ascii="Arial" w:hAnsi="Arial"/>
          <w:i w:val="0"/>
          <w:sz w:val="22"/>
        </w:rPr>
        <w:t>.Datová schránka………………..…………………..</w:t>
      </w:r>
    </w:p>
    <w:p w:rsidR="001C7AAB" w:rsidRDefault="001C7AAB">
      <w:pPr>
        <w:spacing w:line="360" w:lineRule="auto"/>
      </w:pPr>
    </w:p>
    <w:p w:rsidR="00715DF9" w:rsidRDefault="00715DF9">
      <w:pPr>
        <w:spacing w:line="360" w:lineRule="auto"/>
      </w:pPr>
      <w:r>
        <w:t>Jméno a příjmení manžele /</w:t>
      </w:r>
      <w:proofErr w:type="spellStart"/>
      <w:r>
        <w:t>ky</w:t>
      </w:r>
      <w:proofErr w:type="spellEnd"/>
      <w:r>
        <w:t>/: ……………………………………………………………………...</w:t>
      </w:r>
    </w:p>
    <w:p w:rsidR="00715DF9" w:rsidRDefault="00715DF9">
      <w:pPr>
        <w:spacing w:line="360" w:lineRule="auto"/>
      </w:pPr>
      <w:r>
        <w:t xml:space="preserve">Rodné číslo: …………………………………….... </w:t>
      </w:r>
      <w:r w:rsidR="004D0D0C">
        <w:t>občanství</w:t>
      </w:r>
      <w:r>
        <w:t xml:space="preserve"> …………………………………………</w:t>
      </w:r>
    </w:p>
    <w:p w:rsidR="00715DF9" w:rsidRDefault="00715DF9">
      <w:pPr>
        <w:spacing w:line="360" w:lineRule="auto"/>
      </w:pPr>
      <w:r>
        <w:t>Bydliště: ……………………………………………</w:t>
      </w:r>
      <w:r w:rsidR="004D0D0C" w:rsidRPr="004D0D0C">
        <w:t xml:space="preserve"> </w:t>
      </w:r>
      <w:r w:rsidR="004D0D0C">
        <w:t xml:space="preserve">Telefon </w:t>
      </w:r>
      <w:r>
        <w:t>…………………………………………</w:t>
      </w:r>
    </w:p>
    <w:p w:rsidR="001C7AAB" w:rsidRDefault="001C7AAB" w:rsidP="001C7AAB">
      <w:pPr>
        <w:pStyle w:val="Zkladntext2"/>
        <w:rPr>
          <w:rFonts w:ascii="Arial" w:hAnsi="Arial"/>
          <w:i w:val="0"/>
          <w:sz w:val="22"/>
        </w:rPr>
      </w:pPr>
      <w:r>
        <w:rPr>
          <w:rFonts w:ascii="Arial" w:hAnsi="Arial"/>
          <w:i w:val="0"/>
          <w:sz w:val="22"/>
        </w:rPr>
        <w:t>E-mail…………………………….. ……</w:t>
      </w:r>
      <w:proofErr w:type="gramStart"/>
      <w:r>
        <w:rPr>
          <w:rFonts w:ascii="Arial" w:hAnsi="Arial"/>
          <w:i w:val="0"/>
          <w:sz w:val="22"/>
        </w:rPr>
        <w:t>…….</w:t>
      </w:r>
      <w:proofErr w:type="gramEnd"/>
      <w:r>
        <w:rPr>
          <w:rFonts w:ascii="Arial" w:hAnsi="Arial"/>
          <w:i w:val="0"/>
          <w:sz w:val="22"/>
        </w:rPr>
        <w:t>.Datová schránka………………..…………………..</w:t>
      </w:r>
    </w:p>
    <w:p w:rsidR="00B85E4C" w:rsidRPr="00B85E4C" w:rsidRDefault="00B85E4C">
      <w:pPr>
        <w:rPr>
          <w:sz w:val="28"/>
          <w:szCs w:val="28"/>
        </w:rPr>
      </w:pPr>
    </w:p>
    <w:p w:rsidR="00715DF9" w:rsidRDefault="00715DF9">
      <w:r>
        <w:t xml:space="preserve">Společné jmění manželů </w:t>
      </w:r>
      <w:r w:rsidR="00E91291">
        <w:tab/>
      </w:r>
      <w:r>
        <w:t>*</w:t>
      </w:r>
      <w:r w:rsidR="00E91291">
        <w:t>ANO</w:t>
      </w:r>
      <w:r>
        <w:t xml:space="preserve">     * NE   </w:t>
      </w:r>
    </w:p>
    <w:p w:rsidR="00B85E4C" w:rsidRPr="00B85E4C" w:rsidRDefault="00B85E4C">
      <w:pPr>
        <w:spacing w:line="360" w:lineRule="auto"/>
        <w:rPr>
          <w:sz w:val="28"/>
          <w:szCs w:val="28"/>
        </w:rPr>
      </w:pPr>
    </w:p>
    <w:p w:rsidR="00715DF9" w:rsidRDefault="00715DF9">
      <w:pPr>
        <w:spacing w:line="360" w:lineRule="auto"/>
      </w:pPr>
      <w:r>
        <w:t xml:space="preserve">Nemovitost </w:t>
      </w:r>
      <w:r w:rsidR="00E91291">
        <w:t>……</w:t>
      </w:r>
      <w:r>
        <w:t xml:space="preserve"> ………………………………………………. Výměra: ……………………………</w:t>
      </w:r>
    </w:p>
    <w:p w:rsidR="00715DF9" w:rsidRDefault="00715DF9" w:rsidP="00B85E4C">
      <w:pPr>
        <w:spacing w:line="360" w:lineRule="auto"/>
      </w:pPr>
      <w:r>
        <w:t>Katastrální území: ……………………………………………………………………………………...</w:t>
      </w:r>
    </w:p>
    <w:p w:rsidR="00B85E4C" w:rsidRDefault="00B85E4C">
      <w:pPr>
        <w:spacing w:line="360" w:lineRule="auto"/>
      </w:pPr>
    </w:p>
    <w:p w:rsidR="00715DF9" w:rsidRDefault="00715DF9">
      <w:pPr>
        <w:spacing w:line="360" w:lineRule="auto"/>
      </w:pPr>
      <w:r>
        <w:t>Důvod ke koupi: 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:rsidR="00715DF9" w:rsidRDefault="00715DF9">
      <w:pPr>
        <w:spacing w:line="360" w:lineRule="auto"/>
        <w:jc w:val="both"/>
      </w:pPr>
      <w:r>
        <w:t>……………………………………………………………………………………………………………</w:t>
      </w:r>
    </w:p>
    <w:p w:rsidR="00715DF9" w:rsidRDefault="00715DF9">
      <w:pPr>
        <w:spacing w:line="360" w:lineRule="auto"/>
        <w:jc w:val="both"/>
      </w:pPr>
      <w:r>
        <w:t>……………………………………………………………………………………………………………</w:t>
      </w:r>
    </w:p>
    <w:p w:rsidR="00715DF9" w:rsidRDefault="00715DF9">
      <w:pPr>
        <w:spacing w:line="360" w:lineRule="auto"/>
        <w:jc w:val="both"/>
      </w:pPr>
      <w:r>
        <w:t>……………………………………………………………………………………………………………</w:t>
      </w:r>
    </w:p>
    <w:p w:rsidR="00715DF9" w:rsidRDefault="00715DF9">
      <w:pPr>
        <w:spacing w:line="360" w:lineRule="auto"/>
        <w:jc w:val="both"/>
      </w:pPr>
      <w:r>
        <w:t>……………………………………………………………………………………………………………</w:t>
      </w:r>
    </w:p>
    <w:p w:rsidR="00715DF9" w:rsidRDefault="00715DF9">
      <w:pPr>
        <w:spacing w:line="360" w:lineRule="auto"/>
        <w:jc w:val="both"/>
      </w:pPr>
      <w:r>
        <w:t>……………………………………………………………………………………………………………</w:t>
      </w:r>
    </w:p>
    <w:p w:rsidR="00715DF9" w:rsidRDefault="00715DF9"/>
    <w:p w:rsidR="00715DF9" w:rsidRDefault="00715DF9">
      <w:r>
        <w:t>Nabídková cena: ……………………………………………………………………………………….</w:t>
      </w:r>
    </w:p>
    <w:p w:rsidR="00715DF9" w:rsidRDefault="00715DF9"/>
    <w:p w:rsidR="00715DF9" w:rsidRDefault="00715DF9"/>
    <w:p w:rsidR="00715DF9" w:rsidRDefault="00715DF9">
      <w:pPr>
        <w:pStyle w:val="Zkladntext"/>
      </w:pPr>
      <w:r>
        <w:lastRenderedPageBreak/>
        <w:t>Prohlašuji na svou čest, že veškeré údaje mé žádosti jsou pravdivé. Beru na vědomí, že v případě nesprávného či nepravdivého údaje se dopustím přestupku.</w:t>
      </w:r>
    </w:p>
    <w:p w:rsidR="00715DF9" w:rsidRDefault="00715DF9">
      <w:pPr>
        <w:pStyle w:val="Zkladntext3"/>
      </w:pPr>
    </w:p>
    <w:p w:rsidR="00715DF9" w:rsidRDefault="00715DF9">
      <w:pPr>
        <w:pStyle w:val="Zkladntext3"/>
      </w:pPr>
    </w:p>
    <w:p w:rsidR="002B7316" w:rsidRPr="00BE220A" w:rsidRDefault="002B7316" w:rsidP="002B7316">
      <w:pPr>
        <w:pStyle w:val="Zkladntext"/>
        <w:ind w:firstLine="0"/>
        <w:rPr>
          <w:rFonts w:ascii="Arial" w:hAnsi="Arial"/>
          <w:b/>
          <w:i w:val="0"/>
          <w:sz w:val="22"/>
        </w:rPr>
      </w:pPr>
      <w:r w:rsidRPr="00BE220A">
        <w:rPr>
          <w:rFonts w:ascii="Arial" w:hAnsi="Arial"/>
          <w:b/>
          <w:i w:val="0"/>
          <w:sz w:val="22"/>
        </w:rPr>
        <w:t>Žadatel si je vědom, že jeho osobní údaje budou zpracovány, evidovány po dobu vyřizování žádosti a po dobu trvání smluvního vztahu. Dále pak po dobu skartační lhůty dle spisového a skartačního řádu.</w:t>
      </w:r>
    </w:p>
    <w:p w:rsidR="00715DF9" w:rsidRDefault="00715DF9">
      <w:pPr>
        <w:pStyle w:val="Zkladntext3"/>
        <w:jc w:val="center"/>
      </w:pPr>
    </w:p>
    <w:p w:rsidR="00715DF9" w:rsidRDefault="00715DF9">
      <w:pPr>
        <w:pStyle w:val="Zkladntext3"/>
      </w:pPr>
    </w:p>
    <w:p w:rsidR="00715DF9" w:rsidRDefault="00715DF9">
      <w:pPr>
        <w:pStyle w:val="Zkladntext3"/>
        <w:rPr>
          <w:b w:val="0"/>
          <w:sz w:val="16"/>
        </w:rPr>
      </w:pPr>
    </w:p>
    <w:p w:rsidR="00715DF9" w:rsidRDefault="00715DF9">
      <w:pPr>
        <w:pStyle w:val="Zkladntext3"/>
        <w:rPr>
          <w:b w:val="0"/>
          <w:sz w:val="16"/>
        </w:rPr>
      </w:pPr>
    </w:p>
    <w:p w:rsidR="00715DF9" w:rsidRDefault="00715DF9">
      <w:pPr>
        <w:pStyle w:val="Zkladntext3"/>
        <w:rPr>
          <w:b w:val="0"/>
          <w:sz w:val="16"/>
        </w:rPr>
      </w:pPr>
    </w:p>
    <w:p w:rsidR="00715DF9" w:rsidRDefault="00715DF9">
      <w:pPr>
        <w:pStyle w:val="Zkladntext3"/>
        <w:rPr>
          <w:b w:val="0"/>
        </w:rPr>
      </w:pPr>
      <w:r>
        <w:rPr>
          <w:b w:val="0"/>
        </w:rPr>
        <w:t>V …………………………</w:t>
      </w:r>
      <w:proofErr w:type="gramStart"/>
      <w:r>
        <w:rPr>
          <w:b w:val="0"/>
        </w:rPr>
        <w:t>…….</w:t>
      </w:r>
      <w:proofErr w:type="gramEnd"/>
      <w:r>
        <w:rPr>
          <w:b w:val="0"/>
        </w:rPr>
        <w:t>. dne …………………….</w:t>
      </w:r>
    </w:p>
    <w:p w:rsidR="00715DF9" w:rsidRDefault="00715DF9">
      <w:pPr>
        <w:pStyle w:val="Zkladntext3"/>
        <w:rPr>
          <w:b w:val="0"/>
        </w:rPr>
      </w:pPr>
    </w:p>
    <w:p w:rsidR="00715DF9" w:rsidRDefault="00715DF9">
      <w:pPr>
        <w:pStyle w:val="Zkladntext3"/>
        <w:jc w:val="right"/>
        <w:rPr>
          <w:b w:val="0"/>
        </w:rPr>
      </w:pPr>
      <w:r>
        <w:rPr>
          <w:b w:val="0"/>
        </w:rPr>
        <w:t>……………………………………………</w:t>
      </w:r>
    </w:p>
    <w:p w:rsidR="00715DF9" w:rsidRDefault="00715DF9">
      <w:pPr>
        <w:pStyle w:val="Zkladntext3"/>
        <w:jc w:val="right"/>
        <w:rPr>
          <w:b w:val="0"/>
        </w:rPr>
      </w:pPr>
    </w:p>
    <w:p w:rsidR="00715DF9" w:rsidRDefault="00715DF9">
      <w:pPr>
        <w:pStyle w:val="Zkladntext3"/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   podpis žadatelů</w:t>
      </w:r>
    </w:p>
    <w:p w:rsidR="00715DF9" w:rsidRDefault="00715DF9">
      <w:pPr>
        <w:rPr>
          <w:sz w:val="18"/>
        </w:rPr>
      </w:pPr>
    </w:p>
    <w:p w:rsidR="00715DF9" w:rsidRDefault="00715DF9">
      <w:pPr>
        <w:rPr>
          <w:sz w:val="18"/>
        </w:rPr>
      </w:pPr>
    </w:p>
    <w:p w:rsidR="00715DF9" w:rsidRDefault="00715DF9">
      <w:pPr>
        <w:rPr>
          <w:sz w:val="18"/>
        </w:rPr>
      </w:pPr>
    </w:p>
    <w:p w:rsidR="00715DF9" w:rsidRDefault="00715DF9">
      <w:pPr>
        <w:rPr>
          <w:sz w:val="18"/>
          <w:u w:val="single"/>
        </w:rPr>
      </w:pPr>
      <w:r>
        <w:rPr>
          <w:sz w:val="18"/>
          <w:u w:val="single"/>
        </w:rPr>
        <w:t>Přílohy:</w:t>
      </w:r>
    </w:p>
    <w:p w:rsidR="00715DF9" w:rsidRDefault="00FE32F1">
      <w:pPr>
        <w:rPr>
          <w:sz w:val="18"/>
        </w:rPr>
      </w:pPr>
      <w:r>
        <w:rPr>
          <w:sz w:val="18"/>
        </w:rPr>
        <w:t>*</w:t>
      </w:r>
      <w:r w:rsidR="00715DF9">
        <w:rPr>
          <w:sz w:val="18"/>
        </w:rPr>
        <w:t>Podnikatelský záměr.</w:t>
      </w:r>
    </w:p>
    <w:p w:rsidR="00715DF9" w:rsidRDefault="00FE32F1">
      <w:pPr>
        <w:rPr>
          <w:sz w:val="18"/>
        </w:rPr>
      </w:pPr>
      <w:r>
        <w:rPr>
          <w:sz w:val="18"/>
        </w:rPr>
        <w:t>*</w:t>
      </w:r>
      <w:r w:rsidR="00715DF9">
        <w:rPr>
          <w:sz w:val="18"/>
        </w:rPr>
        <w:t>Snímek katastrální mapy se zákresem (příp. situační nákres).</w:t>
      </w:r>
    </w:p>
    <w:p w:rsidR="00715DF9" w:rsidRDefault="00FE32F1">
      <w:r>
        <w:rPr>
          <w:sz w:val="18"/>
        </w:rPr>
        <w:t>*</w:t>
      </w:r>
      <w:r w:rsidR="00715DF9">
        <w:rPr>
          <w:sz w:val="18"/>
        </w:rPr>
        <w:t>Doklad o zániku společného jmění manželů.</w:t>
      </w:r>
    </w:p>
    <w:p w:rsidR="00715DF9" w:rsidRDefault="00715DF9">
      <w:pPr>
        <w:pStyle w:val="Zkladntext3"/>
        <w:jc w:val="left"/>
        <w:rPr>
          <w:b w:val="0"/>
        </w:rPr>
      </w:pPr>
    </w:p>
    <w:p w:rsidR="00715DF9" w:rsidRDefault="00715DF9">
      <w:pPr>
        <w:pStyle w:val="Zhlav"/>
        <w:tabs>
          <w:tab w:val="clear" w:pos="4536"/>
          <w:tab w:val="clear" w:pos="9072"/>
        </w:tabs>
        <w:outlineLvl w:val="0"/>
      </w:pPr>
    </w:p>
    <w:p w:rsidR="00FE32F1" w:rsidRDefault="00FE32F1" w:rsidP="00FE32F1">
      <w:pPr>
        <w:rPr>
          <w:sz w:val="18"/>
        </w:rPr>
      </w:pPr>
      <w:r>
        <w:rPr>
          <w:sz w:val="18"/>
        </w:rPr>
        <w:t>* nehodící se škrtněte</w:t>
      </w:r>
    </w:p>
    <w:p w:rsidR="00FE32F1" w:rsidRDefault="00FE32F1">
      <w:pPr>
        <w:pStyle w:val="Zhlav"/>
        <w:tabs>
          <w:tab w:val="clear" w:pos="4536"/>
          <w:tab w:val="clear" w:pos="9072"/>
        </w:tabs>
        <w:outlineLvl w:val="0"/>
      </w:pPr>
    </w:p>
    <w:sectPr w:rsidR="00FE32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304" w:bottom="1418" w:left="1304" w:header="454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A3E" w:rsidRDefault="00BA2A3E">
      <w:r>
        <w:separator/>
      </w:r>
    </w:p>
  </w:endnote>
  <w:endnote w:type="continuationSeparator" w:id="0">
    <w:p w:rsidR="00BA2A3E" w:rsidRDefault="00BA2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5DC" w:rsidRDefault="004C75D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DF9" w:rsidRDefault="00715DF9">
    <w:pPr>
      <w:pStyle w:val="Zpat"/>
      <w:tabs>
        <w:tab w:val="clear" w:pos="4536"/>
        <w:tab w:val="clear" w:pos="9072"/>
        <w:tab w:val="left" w:pos="2160"/>
        <w:tab w:val="left" w:pos="3600"/>
        <w:tab w:val="left" w:pos="5580"/>
      </w:tabs>
      <w:ind w:left="708"/>
      <w:jc w:val="right"/>
      <w:rPr>
        <w:sz w:val="16"/>
      </w:rPr>
    </w:pP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  <w:t xml:space="preserve">           </w:t>
    </w:r>
    <w:r>
      <w:rPr>
        <w:sz w:val="16"/>
      </w:rPr>
      <w:tab/>
    </w:r>
    <w:r>
      <w:rPr>
        <w:sz w:val="16"/>
      </w:rPr>
      <w:tab/>
      <w:t xml:space="preserve">              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4C75DC">
      <w:rPr>
        <w:rStyle w:val="slostrnky"/>
        <w:noProof/>
      </w:rPr>
      <w:t>2</w:t>
    </w:r>
    <w:r>
      <w:rPr>
        <w:rStyle w:val="slostrnky"/>
      </w:rPr>
      <w:fldChar w:fldCharType="end"/>
    </w:r>
    <w:r>
      <w:rPr>
        <w:rStyle w:val="slostrnky"/>
      </w:rPr>
      <w:t>/</w:t>
    </w: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 w:rsidR="004C75DC">
      <w:rPr>
        <w:rStyle w:val="slostrnky"/>
        <w:noProof/>
      </w:rPr>
      <w:t>2</w:t>
    </w:r>
    <w:r>
      <w:rPr>
        <w:rStyle w:val="slostrnky"/>
      </w:rPr>
      <w:fldChar w:fldCharType="end"/>
    </w:r>
    <w:r>
      <w:rPr>
        <w:sz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DF9" w:rsidRDefault="00715DF9" w:rsidP="00017E46">
    <w:pPr>
      <w:pStyle w:val="Zpat"/>
      <w:tabs>
        <w:tab w:val="clear" w:pos="4536"/>
        <w:tab w:val="clear" w:pos="9072"/>
        <w:tab w:val="left" w:pos="2160"/>
        <w:tab w:val="left" w:pos="3600"/>
        <w:tab w:val="left" w:pos="5580"/>
      </w:tabs>
      <w:jc w:val="right"/>
      <w:rPr>
        <w:sz w:val="16"/>
      </w:rPr>
    </w:pP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4C75DC">
      <w:rPr>
        <w:rStyle w:val="slostrnky"/>
        <w:noProof/>
      </w:rPr>
      <w:t>1</w:t>
    </w:r>
    <w:r>
      <w:rPr>
        <w:rStyle w:val="slostrnky"/>
      </w:rPr>
      <w:fldChar w:fldCharType="end"/>
    </w:r>
    <w:r>
      <w:rPr>
        <w:rStyle w:val="slostrnky"/>
      </w:rPr>
      <w:t>/</w:t>
    </w: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 w:rsidR="004C75DC">
      <w:rPr>
        <w:rStyle w:val="slostrnky"/>
        <w:noProof/>
      </w:rPr>
      <w:t>2</w:t>
    </w:r>
    <w:r>
      <w:rPr>
        <w:rStyle w:val="slostrnky"/>
      </w:rPr>
      <w:fldChar w:fldCharType="end"/>
    </w: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A3E" w:rsidRDefault="00BA2A3E">
      <w:r>
        <w:separator/>
      </w:r>
    </w:p>
  </w:footnote>
  <w:footnote w:type="continuationSeparator" w:id="0">
    <w:p w:rsidR="00BA2A3E" w:rsidRDefault="00BA2A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5DC" w:rsidRDefault="004C75D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5DC" w:rsidRDefault="004C75DC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DF9" w:rsidRDefault="00121BAF">
    <w:pPr>
      <w:pStyle w:val="Zhlav"/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38446237" wp14:editId="32789AAB">
              <wp:simplePos x="0" y="0"/>
              <wp:positionH relativeFrom="column">
                <wp:posOffset>-8890</wp:posOffset>
              </wp:positionH>
              <wp:positionV relativeFrom="paragraph">
                <wp:posOffset>-12065</wp:posOffset>
              </wp:positionV>
              <wp:extent cx="6067425" cy="1097280"/>
              <wp:effectExtent l="0" t="0" r="0" b="762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67425" cy="1097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5DF9" w:rsidRDefault="00715DF9">
                          <w:pPr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sz w:val="36"/>
                            </w:rPr>
                            <w:t>MĚSTO HRANICE</w:t>
                          </w:r>
                        </w:p>
                        <w:p w:rsidR="00715DF9" w:rsidRDefault="00715DF9">
                          <w:pPr>
                            <w:spacing w:before="160"/>
                            <w:rPr>
                              <w:sz w:val="18"/>
                            </w:rPr>
                          </w:pPr>
                          <w:r>
                            <w:t xml:space="preserve">ODBOR </w:t>
                          </w:r>
                          <w:r w:rsidR="004C75DC">
                            <w:t>SPRÁVY MAJETKU</w:t>
                          </w:r>
                          <w:r w:rsidR="004C75DC">
                            <w:tab/>
                          </w:r>
                          <w:r w:rsidR="004C75DC">
                            <w:tab/>
                          </w:r>
                          <w:r w:rsidR="004C75DC">
                            <w:tab/>
                          </w:r>
                          <w:r w:rsidR="004C75DC">
                            <w:tab/>
                          </w:r>
                          <w:proofErr w:type="gramStart"/>
                          <w:r>
                            <w:rPr>
                              <w:sz w:val="18"/>
                            </w:rPr>
                            <w:t>tel. :</w:t>
                          </w:r>
                          <w:proofErr w:type="gramEnd"/>
                          <w:r>
                            <w:rPr>
                              <w:sz w:val="18"/>
                            </w:rPr>
                            <w:t xml:space="preserve"> </w:t>
                          </w:r>
                          <w:r w:rsidR="00B85E4C">
                            <w:rPr>
                              <w:sz w:val="18"/>
                            </w:rPr>
                            <w:t xml:space="preserve">byty : </w:t>
                          </w:r>
                          <w:r>
                            <w:rPr>
                              <w:sz w:val="18"/>
                            </w:rPr>
                            <w:t>581</w:t>
                          </w:r>
                          <w:r w:rsidR="002F4677">
                            <w:rPr>
                              <w:sz w:val="18"/>
                            </w:rPr>
                            <w:t> </w:t>
                          </w:r>
                          <w:r>
                            <w:rPr>
                              <w:sz w:val="18"/>
                            </w:rPr>
                            <w:t>828</w:t>
                          </w:r>
                          <w:r w:rsidR="002F4677">
                            <w:rPr>
                              <w:sz w:val="18"/>
                            </w:rPr>
                            <w:t xml:space="preserve"> </w:t>
                          </w:r>
                          <w:r w:rsidR="0036489A">
                            <w:rPr>
                              <w:sz w:val="18"/>
                            </w:rPr>
                            <w:t>23</w:t>
                          </w:r>
                          <w:r w:rsidR="00B85E4C">
                            <w:rPr>
                              <w:sz w:val="18"/>
                            </w:rPr>
                            <w:t>6</w:t>
                          </w:r>
                          <w:r>
                            <w:t xml:space="preserve">     </w:t>
                          </w:r>
                          <w:r>
                            <w:rPr>
                              <w:sz w:val="18"/>
                            </w:rPr>
                            <w:t xml:space="preserve"> </w:t>
                          </w:r>
                        </w:p>
                        <w:p w:rsidR="00715DF9" w:rsidRDefault="00715DF9">
                          <w:pPr>
                            <w:spacing w:before="160"/>
                          </w:pPr>
                          <w:r>
                            <w:t>Pernš</w:t>
                          </w:r>
                          <w:r w:rsidR="004C75DC">
                            <w:t>tejnské nám. čp. 1</w:t>
                          </w:r>
                          <w:r w:rsidR="004C75DC">
                            <w:tab/>
                          </w:r>
                          <w:r w:rsidR="004C75DC">
                            <w:tab/>
                          </w:r>
                          <w:r w:rsidR="004C75DC">
                            <w:tab/>
                          </w:r>
                          <w:r w:rsidR="004C75DC">
                            <w:tab/>
                          </w:r>
                          <w:r w:rsidR="004C75DC">
                            <w:tab/>
                          </w:r>
                          <w:r w:rsidR="00B85E4C" w:rsidRPr="00B85E4C">
                            <w:rPr>
                              <w:sz w:val="18"/>
                              <w:szCs w:val="18"/>
                            </w:rPr>
                            <w:t>pozemky</w:t>
                          </w:r>
                          <w:r w:rsidR="00B85E4C">
                            <w:rPr>
                              <w:sz w:val="18"/>
                              <w:szCs w:val="18"/>
                            </w:rPr>
                            <w:t>: 581 828 233,234</w:t>
                          </w:r>
                          <w:r>
                            <w:t xml:space="preserve">                                                                        753 </w:t>
                          </w:r>
                          <w:proofErr w:type="gramStart"/>
                          <w:r w:rsidR="00485EBD">
                            <w:t>01</w:t>
                          </w:r>
                          <w:r>
                            <w:t xml:space="preserve">  HRANICE</w:t>
                          </w:r>
                          <w:proofErr w:type="gramEnd"/>
                          <w:r w:rsidR="00B85E4C">
                            <w:tab/>
                          </w:r>
                          <w:r w:rsidR="00B85E4C">
                            <w:tab/>
                          </w:r>
                          <w:r w:rsidR="00B85E4C">
                            <w:tab/>
                          </w:r>
                          <w:r w:rsidR="00B85E4C">
                            <w:tab/>
                          </w:r>
                          <w:r w:rsidR="00B85E4C">
                            <w:tab/>
                            <w:t xml:space="preserve">         </w:t>
                          </w:r>
                        </w:p>
                        <w:p w:rsidR="00715DF9" w:rsidRDefault="00715DF9">
                          <w:pPr>
                            <w:spacing w:before="160"/>
                          </w:pPr>
                        </w:p>
                        <w:p w:rsidR="00715DF9" w:rsidRDefault="00715DF9">
                          <w:pPr>
                            <w:spacing w:before="160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44623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-.7pt;margin-top:-.95pt;width:477.75pt;height:86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" o:allowincell="f" filled="f" stroked="f">
              <v:textbox>
                <w:txbxContent>
                  <w:p w:rsidR="00715DF9" w:rsidRDefault="00715DF9">
                    <w:pPr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sz w:val="36"/>
                      </w:rPr>
                      <w:t>MĚSTO HRANICE</w:t>
                    </w:r>
                  </w:p>
                  <w:p w:rsidR="00715DF9" w:rsidRDefault="00715DF9">
                    <w:pPr>
                      <w:spacing w:before="160"/>
                      <w:rPr>
                        <w:sz w:val="18"/>
                      </w:rPr>
                    </w:pPr>
                    <w:r>
                      <w:t xml:space="preserve">ODBOR </w:t>
                    </w:r>
                    <w:r w:rsidR="004C75DC">
                      <w:t>SPRÁVY MAJETKU</w:t>
                    </w:r>
                    <w:r w:rsidR="004C75DC">
                      <w:tab/>
                    </w:r>
                    <w:r w:rsidR="004C75DC">
                      <w:tab/>
                    </w:r>
                    <w:r w:rsidR="004C75DC">
                      <w:tab/>
                    </w:r>
                    <w:r w:rsidR="004C75DC">
                      <w:tab/>
                    </w:r>
                    <w:proofErr w:type="gramStart"/>
                    <w:r>
                      <w:rPr>
                        <w:sz w:val="18"/>
                      </w:rPr>
                      <w:t>tel. :</w:t>
                    </w:r>
                    <w:proofErr w:type="gramEnd"/>
                    <w:r>
                      <w:rPr>
                        <w:sz w:val="18"/>
                      </w:rPr>
                      <w:t xml:space="preserve"> </w:t>
                    </w:r>
                    <w:r w:rsidR="00B85E4C">
                      <w:rPr>
                        <w:sz w:val="18"/>
                      </w:rPr>
                      <w:t xml:space="preserve">byty : </w:t>
                    </w:r>
                    <w:r>
                      <w:rPr>
                        <w:sz w:val="18"/>
                      </w:rPr>
                      <w:t>581</w:t>
                    </w:r>
                    <w:r w:rsidR="002F4677">
                      <w:rPr>
                        <w:sz w:val="18"/>
                      </w:rPr>
                      <w:t> </w:t>
                    </w:r>
                    <w:r>
                      <w:rPr>
                        <w:sz w:val="18"/>
                      </w:rPr>
                      <w:t>828</w:t>
                    </w:r>
                    <w:r w:rsidR="002F4677">
                      <w:rPr>
                        <w:sz w:val="18"/>
                      </w:rPr>
                      <w:t xml:space="preserve"> </w:t>
                    </w:r>
                    <w:r w:rsidR="0036489A">
                      <w:rPr>
                        <w:sz w:val="18"/>
                      </w:rPr>
                      <w:t>23</w:t>
                    </w:r>
                    <w:r w:rsidR="00B85E4C">
                      <w:rPr>
                        <w:sz w:val="18"/>
                      </w:rPr>
                      <w:t>6</w:t>
                    </w:r>
                    <w:r>
                      <w:t xml:space="preserve">     </w:t>
                    </w:r>
                    <w:r>
                      <w:rPr>
                        <w:sz w:val="18"/>
                      </w:rPr>
                      <w:t xml:space="preserve"> </w:t>
                    </w:r>
                  </w:p>
                  <w:p w:rsidR="00715DF9" w:rsidRDefault="00715DF9">
                    <w:pPr>
                      <w:spacing w:before="160"/>
                    </w:pPr>
                    <w:r>
                      <w:t>Pernš</w:t>
                    </w:r>
                    <w:r w:rsidR="004C75DC">
                      <w:t>tejnské nám. čp. 1</w:t>
                    </w:r>
                    <w:r w:rsidR="004C75DC">
                      <w:tab/>
                    </w:r>
                    <w:r w:rsidR="004C75DC">
                      <w:tab/>
                    </w:r>
                    <w:r w:rsidR="004C75DC">
                      <w:tab/>
                    </w:r>
                    <w:r w:rsidR="004C75DC">
                      <w:tab/>
                    </w:r>
                    <w:r w:rsidR="004C75DC">
                      <w:tab/>
                    </w:r>
                    <w:r w:rsidR="00B85E4C" w:rsidRPr="00B85E4C">
                      <w:rPr>
                        <w:sz w:val="18"/>
                        <w:szCs w:val="18"/>
                      </w:rPr>
                      <w:t>pozemky</w:t>
                    </w:r>
                    <w:r w:rsidR="00B85E4C">
                      <w:rPr>
                        <w:sz w:val="18"/>
                        <w:szCs w:val="18"/>
                      </w:rPr>
                      <w:t>: 581 828 233,234</w:t>
                    </w:r>
                    <w:r>
                      <w:t xml:space="preserve">                                                                        753 </w:t>
                    </w:r>
                    <w:proofErr w:type="gramStart"/>
                    <w:r w:rsidR="00485EBD">
                      <w:t>01</w:t>
                    </w:r>
                    <w:r>
                      <w:t xml:space="preserve">  HRANICE</w:t>
                    </w:r>
                    <w:proofErr w:type="gramEnd"/>
                    <w:r w:rsidR="00B85E4C">
                      <w:tab/>
                    </w:r>
                    <w:r w:rsidR="00B85E4C">
                      <w:tab/>
                    </w:r>
                    <w:r w:rsidR="00B85E4C">
                      <w:tab/>
                    </w:r>
                    <w:r w:rsidR="00B85E4C">
                      <w:tab/>
                    </w:r>
                    <w:r w:rsidR="00B85E4C">
                      <w:tab/>
                      <w:t xml:space="preserve">         </w:t>
                    </w:r>
                  </w:p>
                  <w:p w:rsidR="00715DF9" w:rsidRDefault="00715DF9">
                    <w:pPr>
                      <w:spacing w:before="160"/>
                    </w:pPr>
                  </w:p>
                  <w:p w:rsidR="00715DF9" w:rsidRDefault="00715DF9">
                    <w:pPr>
                      <w:spacing w:before="160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57D25EEC" wp14:editId="3C90648B">
              <wp:simplePos x="0" y="0"/>
              <wp:positionH relativeFrom="column">
                <wp:posOffset>86360</wp:posOffset>
              </wp:positionH>
              <wp:positionV relativeFrom="paragraph">
                <wp:posOffset>260350</wp:posOffset>
              </wp:positionV>
              <wp:extent cx="5372100" cy="20320"/>
              <wp:effectExtent l="0" t="0" r="0" b="0"/>
              <wp:wrapNone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72100" cy="20320"/>
                        <a:chOff x="2744" y="1262"/>
                        <a:chExt cx="8460" cy="32"/>
                      </a:xfrm>
                    </wpg:grpSpPr>
                    <wps:wsp>
                      <wps:cNvPr id="2" name="Line 3"/>
                      <wps:cNvCnPr>
                        <a:cxnSpLocks noChangeShapeType="1"/>
                      </wps:cNvCnPr>
                      <wps:spPr bwMode="auto">
                        <a:xfrm>
                          <a:off x="2744" y="1294"/>
                          <a:ext cx="5220" cy="0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" name="Line 4"/>
                      <wps:cNvCnPr>
                        <a:cxnSpLocks noChangeShapeType="1"/>
                      </wps:cNvCnPr>
                      <wps:spPr bwMode="auto">
                        <a:xfrm>
                          <a:off x="7866" y="1262"/>
                          <a:ext cx="333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734E32" id="Group 2" o:spid="_x0000_s1026" style="position:absolute;margin-left:6.8pt;margin-top:20.5pt;width:423pt;height:1.6pt;z-index:251658240" coordorigin="2744,1262" coordsize="8460,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" o:allowincell="f">
              <v:line id="Line 3" o:spid="_x0000_s1027" style="position:absolute;visibility:visible;mso-wrap-style:square" from="2744,1294" to="7964,1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" strokeweight="4pt"/>
              <v:line id="Line 4" o:spid="_x0000_s1028" style="position:absolute;visibility:visible;mso-wrap-style:square" from="7866,1262" to="11204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SzcxAAAANo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bweyXeALn8AQAA//8DAFBLAQItABQABgAIAAAAIQDb4fbL7gAAAIUBAAATAAAAAAAAAAAA&#10;AAAAAAAAAABbQ29udGVudF9UeXBlc10ueG1sUEsBAi0AFAAGAAgAAAAhAFr0LFu/AAAAFQEAAAsA&#10;AAAAAAAAAAAAAAAAHwEAAF9yZWxzLy5yZWxzUEsBAi0AFAAGAAgAAAAhABGxLNzEAAAA2gAAAA8A&#10;AAAAAAAAAAAAAAAABwIAAGRycy9kb3ducmV2LnhtbFBLBQYAAAAAAwADALcAAAD4AgAAAAA=&#10;"/>
            </v:group>
          </w:pict>
        </mc:Fallback>
      </mc:AlternateContent>
    </w:r>
    <w:r w:rsidR="00715DF9">
      <w:tab/>
    </w:r>
    <w:r w:rsidR="00715DF9">
      <w:tab/>
    </w:r>
    <w:r w:rsidR="00715DF9">
      <w:rPr>
        <w:b/>
      </w:rPr>
      <w:t xml:space="preserve">QF – </w:t>
    </w:r>
    <w:r w:rsidR="004526DF">
      <w:rPr>
        <w:b/>
      </w:rPr>
      <w:t>O</w:t>
    </w:r>
    <w:r w:rsidR="004C75DC">
      <w:rPr>
        <w:b/>
      </w:rPr>
      <w:t>SM</w:t>
    </w:r>
    <w:r w:rsidR="00715DF9">
      <w:rPr>
        <w:b/>
      </w:rPr>
      <w:t xml:space="preserve"> -  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15CA5F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FCAC9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874D7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6D2FA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506778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558CD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25498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EE4611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CB27D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BAA49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E6D6567"/>
    <w:multiLevelType w:val="singleLevel"/>
    <w:tmpl w:val="D9B8FA3A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9E9"/>
    <w:rsid w:val="000012F8"/>
    <w:rsid w:val="000064B3"/>
    <w:rsid w:val="00007D58"/>
    <w:rsid w:val="00017E46"/>
    <w:rsid w:val="0002171F"/>
    <w:rsid w:val="00031EBE"/>
    <w:rsid w:val="00052DFB"/>
    <w:rsid w:val="000B2EF7"/>
    <w:rsid w:val="00121BAF"/>
    <w:rsid w:val="00132640"/>
    <w:rsid w:val="00183F69"/>
    <w:rsid w:val="001C7AAB"/>
    <w:rsid w:val="001F25FA"/>
    <w:rsid w:val="001F2F74"/>
    <w:rsid w:val="00222122"/>
    <w:rsid w:val="00224512"/>
    <w:rsid w:val="00240ABD"/>
    <w:rsid w:val="00276A55"/>
    <w:rsid w:val="002A4985"/>
    <w:rsid w:val="002B7316"/>
    <w:rsid w:val="002D101E"/>
    <w:rsid w:val="002F4677"/>
    <w:rsid w:val="0036489A"/>
    <w:rsid w:val="00382416"/>
    <w:rsid w:val="00396F84"/>
    <w:rsid w:val="003B504F"/>
    <w:rsid w:val="004526DF"/>
    <w:rsid w:val="00485EBD"/>
    <w:rsid w:val="004C75DC"/>
    <w:rsid w:val="004D0D0C"/>
    <w:rsid w:val="00540884"/>
    <w:rsid w:val="00544A6F"/>
    <w:rsid w:val="005679B3"/>
    <w:rsid w:val="00584D2F"/>
    <w:rsid w:val="00587DAB"/>
    <w:rsid w:val="005B3AFF"/>
    <w:rsid w:val="005B56B9"/>
    <w:rsid w:val="0060770B"/>
    <w:rsid w:val="00625194"/>
    <w:rsid w:val="00657DCA"/>
    <w:rsid w:val="006C5815"/>
    <w:rsid w:val="006F5DFD"/>
    <w:rsid w:val="00715DF9"/>
    <w:rsid w:val="0073151D"/>
    <w:rsid w:val="007373F6"/>
    <w:rsid w:val="0077695E"/>
    <w:rsid w:val="00776D7B"/>
    <w:rsid w:val="007A44C6"/>
    <w:rsid w:val="007A76C5"/>
    <w:rsid w:val="007B250A"/>
    <w:rsid w:val="007D20AA"/>
    <w:rsid w:val="007D4AF8"/>
    <w:rsid w:val="008404FC"/>
    <w:rsid w:val="008A0C5B"/>
    <w:rsid w:val="008C49E9"/>
    <w:rsid w:val="008E649E"/>
    <w:rsid w:val="008E6CF6"/>
    <w:rsid w:val="008F3615"/>
    <w:rsid w:val="00914D43"/>
    <w:rsid w:val="0093570F"/>
    <w:rsid w:val="009D51F9"/>
    <w:rsid w:val="009D5540"/>
    <w:rsid w:val="009F6B61"/>
    <w:rsid w:val="00A2085D"/>
    <w:rsid w:val="00A43A72"/>
    <w:rsid w:val="00A64A53"/>
    <w:rsid w:val="00AA5578"/>
    <w:rsid w:val="00AA6BF6"/>
    <w:rsid w:val="00AE0D30"/>
    <w:rsid w:val="00B21DBD"/>
    <w:rsid w:val="00B66E47"/>
    <w:rsid w:val="00B85E4C"/>
    <w:rsid w:val="00BA2A3E"/>
    <w:rsid w:val="00BC5AEA"/>
    <w:rsid w:val="00BC655D"/>
    <w:rsid w:val="00BF5F13"/>
    <w:rsid w:val="00C52F65"/>
    <w:rsid w:val="00C5359A"/>
    <w:rsid w:val="00C871D4"/>
    <w:rsid w:val="00CD49EE"/>
    <w:rsid w:val="00D40FED"/>
    <w:rsid w:val="00D47D57"/>
    <w:rsid w:val="00D55936"/>
    <w:rsid w:val="00D83FDE"/>
    <w:rsid w:val="00DF4B28"/>
    <w:rsid w:val="00E1224F"/>
    <w:rsid w:val="00E31DD8"/>
    <w:rsid w:val="00E91291"/>
    <w:rsid w:val="00E91F95"/>
    <w:rsid w:val="00EA7F9F"/>
    <w:rsid w:val="00F612DB"/>
    <w:rsid w:val="00FD3BBB"/>
    <w:rsid w:val="00FD4EE2"/>
    <w:rsid w:val="00FE1BB8"/>
    <w:rsid w:val="00FE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22848BA-5FBA-4C5A-9E21-F6E5AEF71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Pr>
      <w:rFonts w:ascii="Arial" w:hAnsi="Arial"/>
      <w:sz w:val="22"/>
      <w:szCs w:val="22"/>
    </w:rPr>
  </w:style>
  <w:style w:type="paragraph" w:styleId="Nadpis1">
    <w:name w:val="heading 1"/>
    <w:basedOn w:val="Normln"/>
    <w:next w:val="Normln"/>
    <w:qFormat/>
    <w:pPr>
      <w:keepNext/>
      <w:tabs>
        <w:tab w:val="left" w:pos="1440"/>
      </w:tabs>
      <w:outlineLvl w:val="0"/>
    </w:pPr>
    <w:rPr>
      <w:b/>
      <w:caps/>
      <w:sz w:val="1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caps/>
      <w:sz w:val="28"/>
    </w:rPr>
  </w:style>
  <w:style w:type="paragraph" w:styleId="Nadpis6">
    <w:name w:val="heading 6"/>
    <w:basedOn w:val="Normln"/>
    <w:next w:val="Normln"/>
    <w:qFormat/>
    <w:pPr>
      <w:keepNext/>
      <w:ind w:firstLine="708"/>
      <w:outlineLvl w:val="5"/>
    </w:pPr>
    <w:rPr>
      <w:rFonts w:ascii="Times New Roman" w:hAnsi="Times New Roman"/>
      <w:i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rPr>
      <w:color w:val="0000FF"/>
      <w:u w:val="single"/>
    </w:rPr>
  </w:style>
  <w:style w:type="paragraph" w:styleId="Zkladntext">
    <w:name w:val="Body Text"/>
    <w:basedOn w:val="Normln"/>
    <w:pPr>
      <w:ind w:firstLine="708"/>
      <w:jc w:val="both"/>
    </w:pPr>
    <w:rPr>
      <w:rFonts w:ascii="Times New Roman" w:hAnsi="Times New Roman"/>
      <w:i/>
      <w:sz w:val="24"/>
    </w:rPr>
  </w:style>
  <w:style w:type="paragraph" w:styleId="Zkladntextodsazen3">
    <w:name w:val="Body Text Indent 3"/>
    <w:basedOn w:val="Normln"/>
    <w:pPr>
      <w:ind w:firstLine="360"/>
      <w:jc w:val="both"/>
      <w:outlineLvl w:val="0"/>
    </w:pPr>
    <w:rPr>
      <w:rFonts w:ascii="Times New Roman" w:hAnsi="Times New Roman"/>
      <w:b/>
      <w:i/>
      <w:sz w:val="24"/>
      <w:u w:val="single"/>
    </w:rPr>
  </w:style>
  <w:style w:type="paragraph" w:styleId="Zkladntext2">
    <w:name w:val="Body Text 2"/>
    <w:basedOn w:val="Normln"/>
    <w:pPr>
      <w:outlineLvl w:val="0"/>
    </w:pPr>
    <w:rPr>
      <w:rFonts w:ascii="Times New Roman" w:hAnsi="Times New Roman"/>
      <w:i/>
      <w:sz w:val="24"/>
    </w:rPr>
  </w:style>
  <w:style w:type="paragraph" w:styleId="Zkladntext3">
    <w:name w:val="Body Text 3"/>
    <w:basedOn w:val="Normln"/>
    <w:pPr>
      <w:jc w:val="both"/>
    </w:pPr>
    <w:rPr>
      <w:b/>
    </w:rPr>
  </w:style>
  <w:style w:type="character" w:styleId="slostrnky">
    <w:name w:val="page number"/>
    <w:basedOn w:val="Standardnpsmoodstavce"/>
  </w:style>
  <w:style w:type="paragraph" w:styleId="Textbubliny">
    <w:name w:val="Balloon Text"/>
    <w:basedOn w:val="Normln"/>
    <w:semiHidden/>
    <w:rsid w:val="00FE32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apletalova\Desktop\Formul&#225;&#345;e%20-%20OMP\qf-osm-01%20-%20&#382;&#225;dost%20fyzick&#233;%20osoby%20o%20koupi%20nemovit&#233;ho%20majetku%20m&#283;sta%20Hranic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qf-osm-01 - žádost fyzické osoby o koupi nemovitého majetku města Hranic</Template>
  <TotalTime>1</TotalTime>
  <Pages>2</Pages>
  <Words>308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QF-OSM-01</vt:lpstr>
    </vt:vector>
  </TitlesOfParts>
  <Company>Město Hranice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QF-OSM-01</dc:title>
  <dc:subject/>
  <dc:creator>Zapletalová Šárka</dc:creator>
  <cp:keywords/>
  <dc:description>vydáno 1.9.2026</dc:description>
  <cp:lastModifiedBy>Bortlová Ludmila</cp:lastModifiedBy>
  <cp:revision>2</cp:revision>
  <cp:lastPrinted>2011-10-18T10:45:00Z</cp:lastPrinted>
  <dcterms:created xsi:type="dcterms:W3CDTF">2026-08-31T07:29:00Z</dcterms:created>
  <dcterms:modified xsi:type="dcterms:W3CDTF">2026-08-31T07:29:00Z</dcterms:modified>
</cp:coreProperties>
</file>