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DF9" w:rsidRDefault="00715DF9">
      <w:pPr>
        <w:spacing w:before="120"/>
        <w:rPr>
          <w:b/>
          <w:caps/>
          <w:sz w:val="18"/>
        </w:rPr>
      </w:pPr>
    </w:p>
    <w:p w:rsidR="00715DF9" w:rsidRDefault="00715DF9">
      <w:pPr>
        <w:tabs>
          <w:tab w:val="left" w:pos="1440"/>
        </w:tabs>
        <w:spacing w:before="60"/>
        <w:rPr>
          <w:b/>
          <w:caps/>
        </w:rPr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</w:t>
      </w:r>
      <w:r>
        <w:rPr>
          <w:sz w:val="18"/>
        </w:rPr>
        <w:t>číslo spisu</w:t>
      </w:r>
      <w:r>
        <w:t xml:space="preserve">                                                                          </w:t>
      </w:r>
      <w:r>
        <w:rPr>
          <w:sz w:val="18"/>
        </w:rPr>
        <w:t>razítko podatelny – den podání</w:t>
      </w:r>
    </w:p>
    <w:p w:rsidR="00715DF9" w:rsidRDefault="00121BAF">
      <w:pPr>
        <w:pStyle w:val="Zhlav"/>
        <w:tabs>
          <w:tab w:val="clear" w:pos="4536"/>
          <w:tab w:val="clear" w:pos="9072"/>
        </w:tabs>
        <w:outlineLvl w:val="0"/>
      </w:pP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109220</wp:posOffset>
                </wp:positionV>
                <wp:extent cx="2194560" cy="126746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26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pt;margin-top:8.6pt;width:172.8pt;height:9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46990</wp:posOffset>
                </wp:positionV>
                <wp:extent cx="914400" cy="18288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pt;margin-top:3.7pt;width:1in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  <w:r w:rsidR="00715DF9">
        <w:t xml:space="preserve">                                                                                             </w: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    </w:t>
      </w:r>
      <w:r>
        <w:rPr>
          <w:sz w:val="18"/>
        </w:rPr>
        <w:t>rok</w:t>
      </w:r>
    </w:p>
    <w:p w:rsidR="00715DF9" w:rsidRDefault="00121BAF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51435</wp:posOffset>
                </wp:positionV>
                <wp:extent cx="914400" cy="18288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4pt;margin-top:4.05pt;width:1in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  <w:r>
        <w:t xml:space="preserve">     </w: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/>
    <w:p w:rsidR="00715DF9" w:rsidRDefault="00715DF9"/>
    <w:p w:rsidR="00715DF9" w:rsidRDefault="00715DF9">
      <w:pPr>
        <w:jc w:val="center"/>
        <w:rPr>
          <w:caps/>
          <w:sz w:val="28"/>
        </w:rPr>
      </w:pPr>
      <w:r>
        <w:rPr>
          <w:caps/>
          <w:sz w:val="28"/>
        </w:rPr>
        <w:t xml:space="preserve">Žádost </w:t>
      </w:r>
      <w:r>
        <w:rPr>
          <w:b/>
          <w:caps/>
          <w:sz w:val="28"/>
        </w:rPr>
        <w:t>fyzické osoby o koupi</w:t>
      </w:r>
      <w:r>
        <w:rPr>
          <w:caps/>
          <w:sz w:val="28"/>
        </w:rPr>
        <w:t xml:space="preserve"> nemovitého majetku </w:t>
      </w:r>
    </w:p>
    <w:p w:rsidR="00715DF9" w:rsidRDefault="00715DF9">
      <w:pPr>
        <w:pStyle w:val="Nadpis2"/>
      </w:pPr>
      <w:r>
        <w:t>města Hranic</w:t>
      </w:r>
    </w:p>
    <w:p w:rsidR="00715DF9" w:rsidRPr="00B85E4C" w:rsidRDefault="00715DF9" w:rsidP="00B85E4C">
      <w:pPr>
        <w:spacing w:line="360" w:lineRule="auto"/>
        <w:rPr>
          <w:b/>
        </w:rPr>
      </w:pPr>
      <w:r>
        <w:t>-----------------------------------------------------------------------------------------------------------------</w:t>
      </w:r>
      <w:r w:rsidRPr="00B85E4C">
        <w:rPr>
          <w:b/>
        </w:rPr>
        <w:t>ŽADATELÉ:</w:t>
      </w:r>
    </w:p>
    <w:p w:rsidR="00715DF9" w:rsidRDefault="00715DF9" w:rsidP="00B85E4C">
      <w:pPr>
        <w:pStyle w:val="Nadpis6"/>
        <w:spacing w:line="360" w:lineRule="auto"/>
        <w:ind w:firstLine="0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Jméno a příjmení: …………………………………………………</w:t>
      </w:r>
      <w:proofErr w:type="gramStart"/>
      <w:r>
        <w:rPr>
          <w:rFonts w:ascii="Arial" w:hAnsi="Arial"/>
          <w:i w:val="0"/>
          <w:sz w:val="22"/>
        </w:rPr>
        <w:t>.............................….</w:t>
      </w:r>
      <w:proofErr w:type="gramEnd"/>
      <w:r>
        <w:rPr>
          <w:rFonts w:ascii="Arial" w:hAnsi="Arial"/>
          <w:i w:val="0"/>
          <w:sz w:val="22"/>
        </w:rPr>
        <w:t>…………..</w:t>
      </w:r>
    </w:p>
    <w:p w:rsidR="001C7AAB" w:rsidRDefault="00715DF9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Rodné číslo: ………………………………………...</w:t>
      </w:r>
      <w:r w:rsidR="004D0D0C">
        <w:rPr>
          <w:rFonts w:ascii="Arial" w:hAnsi="Arial"/>
          <w:i w:val="0"/>
          <w:sz w:val="22"/>
        </w:rPr>
        <w:t xml:space="preserve"> občanství …………………………………….</w:t>
      </w:r>
    </w:p>
    <w:p w:rsidR="001C7AAB" w:rsidRDefault="00715DF9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Bydliště: .........................................................…………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Telefon: ………</w:t>
      </w:r>
      <w:r w:rsidR="001C7AAB">
        <w:rPr>
          <w:rFonts w:ascii="Arial" w:hAnsi="Arial"/>
          <w:i w:val="0"/>
          <w:sz w:val="22"/>
        </w:rPr>
        <w:t>…..</w:t>
      </w:r>
      <w:r>
        <w:rPr>
          <w:rFonts w:ascii="Arial" w:hAnsi="Arial"/>
          <w:i w:val="0"/>
          <w:sz w:val="22"/>
        </w:rPr>
        <w:t>……</w:t>
      </w:r>
      <w:r w:rsidR="001C7AAB">
        <w:rPr>
          <w:rFonts w:ascii="Arial" w:hAnsi="Arial"/>
          <w:i w:val="0"/>
          <w:sz w:val="22"/>
        </w:rPr>
        <w:t>………..</w:t>
      </w:r>
      <w:r>
        <w:rPr>
          <w:rFonts w:ascii="Arial" w:hAnsi="Arial"/>
          <w:i w:val="0"/>
          <w:sz w:val="22"/>
        </w:rPr>
        <w:t>…</w:t>
      </w:r>
    </w:p>
    <w:p w:rsidR="00715DF9" w:rsidRDefault="001C7AAB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E-mail………………………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 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.Datová schránka………………..…………………..</w:t>
      </w:r>
    </w:p>
    <w:p w:rsidR="001C7AAB" w:rsidRDefault="001C7AAB">
      <w:pPr>
        <w:spacing w:line="360" w:lineRule="auto"/>
      </w:pPr>
    </w:p>
    <w:p w:rsidR="00715DF9" w:rsidRDefault="00715DF9">
      <w:pPr>
        <w:spacing w:line="360" w:lineRule="auto"/>
      </w:pPr>
      <w:r>
        <w:t>Jméno a příjmení manžele /</w:t>
      </w:r>
      <w:proofErr w:type="spellStart"/>
      <w:r>
        <w:t>ky</w:t>
      </w:r>
      <w:proofErr w:type="spellEnd"/>
      <w:r>
        <w:t>/: ……………………………………………………………………...</w:t>
      </w:r>
    </w:p>
    <w:p w:rsidR="00715DF9" w:rsidRDefault="00715DF9">
      <w:pPr>
        <w:spacing w:line="360" w:lineRule="auto"/>
      </w:pPr>
      <w:r>
        <w:t xml:space="preserve">Rodné číslo: …………………………………….... </w:t>
      </w:r>
      <w:r w:rsidR="004D0D0C">
        <w:t>obč</w:t>
      </w:r>
      <w:bookmarkStart w:id="0" w:name="_GoBack"/>
      <w:bookmarkEnd w:id="0"/>
      <w:r w:rsidR="004D0D0C">
        <w:t>anství</w:t>
      </w:r>
      <w:r>
        <w:t xml:space="preserve"> …………………………………………</w:t>
      </w:r>
    </w:p>
    <w:p w:rsidR="00715DF9" w:rsidRDefault="00715DF9">
      <w:pPr>
        <w:spacing w:line="360" w:lineRule="auto"/>
      </w:pPr>
      <w:r>
        <w:t>Bydliště: ……………………………………………</w:t>
      </w:r>
      <w:r w:rsidR="004D0D0C" w:rsidRPr="004D0D0C">
        <w:t xml:space="preserve"> </w:t>
      </w:r>
      <w:r w:rsidR="004D0D0C">
        <w:t>Telefon</w:t>
      </w:r>
      <w:r w:rsidR="004D0D0C">
        <w:t xml:space="preserve"> </w:t>
      </w:r>
      <w:r>
        <w:t>…………………………………………</w:t>
      </w:r>
    </w:p>
    <w:p w:rsidR="001C7AAB" w:rsidRDefault="001C7AAB" w:rsidP="001C7AAB">
      <w:pPr>
        <w:pStyle w:val="Zkladntext2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E-mail………………………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 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.Datová schránka………………..…………………..</w:t>
      </w:r>
    </w:p>
    <w:p w:rsidR="00B85E4C" w:rsidRPr="00B85E4C" w:rsidRDefault="00B85E4C">
      <w:pPr>
        <w:rPr>
          <w:sz w:val="28"/>
          <w:szCs w:val="28"/>
        </w:rPr>
      </w:pPr>
    </w:p>
    <w:p w:rsidR="00715DF9" w:rsidRDefault="00715DF9">
      <w:r>
        <w:t xml:space="preserve">Společné jmění manželů </w:t>
      </w:r>
      <w:r w:rsidR="00E91291">
        <w:tab/>
      </w:r>
      <w:r>
        <w:t>*</w:t>
      </w:r>
      <w:r w:rsidR="00E91291">
        <w:t>ANO</w:t>
      </w:r>
      <w:r>
        <w:t xml:space="preserve">     * NE   </w:t>
      </w:r>
    </w:p>
    <w:p w:rsidR="00B85E4C" w:rsidRPr="00B85E4C" w:rsidRDefault="00B85E4C">
      <w:pPr>
        <w:spacing w:line="360" w:lineRule="auto"/>
        <w:rPr>
          <w:sz w:val="28"/>
          <w:szCs w:val="28"/>
        </w:rPr>
      </w:pPr>
    </w:p>
    <w:p w:rsidR="00715DF9" w:rsidRDefault="00715DF9">
      <w:pPr>
        <w:spacing w:line="360" w:lineRule="auto"/>
      </w:pPr>
      <w:r>
        <w:t xml:space="preserve">Nemovitost </w:t>
      </w:r>
      <w:r w:rsidR="00E91291">
        <w:t>……</w:t>
      </w:r>
      <w:r>
        <w:t xml:space="preserve"> ………………………………………………. Výměra: ……………………………</w:t>
      </w:r>
    </w:p>
    <w:p w:rsidR="00715DF9" w:rsidRDefault="00715DF9" w:rsidP="00B85E4C">
      <w:pPr>
        <w:spacing w:line="360" w:lineRule="auto"/>
      </w:pPr>
      <w:r>
        <w:t>Katastrální území: ……………………………………………………………………………………...</w:t>
      </w:r>
    </w:p>
    <w:p w:rsidR="00B85E4C" w:rsidRDefault="00B85E4C">
      <w:pPr>
        <w:spacing w:line="360" w:lineRule="auto"/>
      </w:pPr>
    </w:p>
    <w:p w:rsidR="00715DF9" w:rsidRDefault="00715DF9">
      <w:pPr>
        <w:spacing w:line="360" w:lineRule="auto"/>
      </w:pPr>
      <w:r>
        <w:t>Důvod ke koupi: 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/>
    <w:p w:rsidR="00715DF9" w:rsidRDefault="00715DF9">
      <w:r>
        <w:t>Nabídková cena: ……………………………………………………………………………………….</w:t>
      </w:r>
    </w:p>
    <w:p w:rsidR="00715DF9" w:rsidRDefault="00715DF9"/>
    <w:p w:rsidR="00715DF9" w:rsidRDefault="00715DF9"/>
    <w:p w:rsidR="00715DF9" w:rsidRDefault="00715DF9">
      <w:pPr>
        <w:pStyle w:val="Zkladntext"/>
      </w:pPr>
      <w:r>
        <w:lastRenderedPageBreak/>
        <w:t>Prohlašuji na svou čest, že veškeré údaje mé žádosti jsou pravdivé. Beru na vědomí, že v případě nesprávného či nepravdivého údaje se dopustím přestupku.</w:t>
      </w:r>
    </w:p>
    <w:p w:rsidR="00715DF9" w:rsidRDefault="00715DF9">
      <w:pPr>
        <w:pStyle w:val="Zkladntext3"/>
      </w:pPr>
    </w:p>
    <w:p w:rsidR="00715DF9" w:rsidRDefault="00715DF9">
      <w:pPr>
        <w:pStyle w:val="Zkladntext3"/>
      </w:pPr>
    </w:p>
    <w:p w:rsidR="002B7316" w:rsidRPr="00BE220A" w:rsidRDefault="002B7316" w:rsidP="002B7316">
      <w:pPr>
        <w:pStyle w:val="Zkladntext"/>
        <w:ind w:firstLine="0"/>
        <w:rPr>
          <w:rFonts w:ascii="Arial" w:hAnsi="Arial"/>
          <w:b/>
          <w:i w:val="0"/>
          <w:sz w:val="22"/>
        </w:rPr>
      </w:pPr>
      <w:r w:rsidRPr="00BE220A">
        <w:rPr>
          <w:rFonts w:ascii="Arial" w:hAnsi="Arial"/>
          <w:b/>
          <w:i w:val="0"/>
          <w:sz w:val="22"/>
        </w:rPr>
        <w:t>Žadatel si je vědom, že jeho osobní údaje budou zpracovány, evidovány po dobu vyřizování žádosti a po dobu trvání smluvního vztahu. Dále pak po dobu skartační lhůty dle spisového a skartačního řádu.</w:t>
      </w:r>
    </w:p>
    <w:p w:rsidR="00715DF9" w:rsidRDefault="00715DF9">
      <w:pPr>
        <w:pStyle w:val="Zkladntext3"/>
        <w:jc w:val="center"/>
      </w:pPr>
    </w:p>
    <w:p w:rsidR="00715DF9" w:rsidRDefault="00715DF9">
      <w:pPr>
        <w:pStyle w:val="Zkladntext3"/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</w:rPr>
      </w:pPr>
      <w:r>
        <w:rPr>
          <w:b w:val="0"/>
        </w:rPr>
        <w:t>V 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. dne …………………….</w:t>
      </w:r>
    </w:p>
    <w:p w:rsidR="00715DF9" w:rsidRDefault="00715DF9">
      <w:pPr>
        <w:pStyle w:val="Zkladntext3"/>
        <w:rPr>
          <w:b w:val="0"/>
        </w:rPr>
      </w:pPr>
    </w:p>
    <w:p w:rsidR="00715DF9" w:rsidRDefault="00715DF9">
      <w:pPr>
        <w:pStyle w:val="Zkladntext3"/>
        <w:jc w:val="right"/>
        <w:rPr>
          <w:b w:val="0"/>
        </w:rPr>
      </w:pPr>
      <w:r>
        <w:rPr>
          <w:b w:val="0"/>
        </w:rPr>
        <w:t>……………………………………………</w:t>
      </w:r>
    </w:p>
    <w:p w:rsidR="00715DF9" w:rsidRDefault="00715DF9">
      <w:pPr>
        <w:pStyle w:val="Zkladntext3"/>
        <w:jc w:val="right"/>
        <w:rPr>
          <w:b w:val="0"/>
        </w:rPr>
      </w:pPr>
    </w:p>
    <w:p w:rsidR="00715DF9" w:rsidRDefault="00715DF9">
      <w:pPr>
        <w:pStyle w:val="Zkladntext3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podpis žadatelů</w:t>
      </w: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  <w:u w:val="single"/>
        </w:rPr>
      </w:pPr>
      <w:r>
        <w:rPr>
          <w:sz w:val="18"/>
          <w:u w:val="single"/>
        </w:rPr>
        <w:t>Přílohy:</w:t>
      </w:r>
    </w:p>
    <w:p w:rsidR="00715DF9" w:rsidRDefault="00FE32F1">
      <w:pPr>
        <w:rPr>
          <w:sz w:val="18"/>
        </w:rPr>
      </w:pPr>
      <w:r>
        <w:rPr>
          <w:sz w:val="18"/>
        </w:rPr>
        <w:t>*</w:t>
      </w:r>
      <w:r w:rsidR="00715DF9">
        <w:rPr>
          <w:sz w:val="18"/>
        </w:rPr>
        <w:t>Podnikatelský záměr.</w:t>
      </w:r>
    </w:p>
    <w:p w:rsidR="00715DF9" w:rsidRDefault="00FE32F1">
      <w:pPr>
        <w:rPr>
          <w:sz w:val="18"/>
        </w:rPr>
      </w:pPr>
      <w:r>
        <w:rPr>
          <w:sz w:val="18"/>
        </w:rPr>
        <w:t>*</w:t>
      </w:r>
      <w:r w:rsidR="00715DF9">
        <w:rPr>
          <w:sz w:val="18"/>
        </w:rPr>
        <w:t>Snímek katastrální mapy se zákresem (příp. situační nákres).</w:t>
      </w:r>
    </w:p>
    <w:p w:rsidR="00715DF9" w:rsidRDefault="00FE32F1">
      <w:r>
        <w:rPr>
          <w:sz w:val="18"/>
        </w:rPr>
        <w:t>*</w:t>
      </w:r>
      <w:r w:rsidR="00715DF9">
        <w:rPr>
          <w:sz w:val="18"/>
        </w:rPr>
        <w:t>Doklad o zániku společného jmění manželů.</w:t>
      </w:r>
    </w:p>
    <w:p w:rsidR="00715DF9" w:rsidRDefault="00715DF9">
      <w:pPr>
        <w:pStyle w:val="Zkladntext3"/>
        <w:jc w:val="left"/>
        <w:rPr>
          <w:b w:val="0"/>
        </w:rPr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FE32F1" w:rsidRDefault="00FE32F1" w:rsidP="00FE32F1">
      <w:pPr>
        <w:rPr>
          <w:sz w:val="18"/>
        </w:rPr>
      </w:pPr>
      <w:r>
        <w:rPr>
          <w:sz w:val="18"/>
        </w:rPr>
        <w:t>* nehodící se škrtněte</w:t>
      </w:r>
    </w:p>
    <w:p w:rsidR="00FE32F1" w:rsidRDefault="00FE32F1">
      <w:pPr>
        <w:pStyle w:val="Zhlav"/>
        <w:tabs>
          <w:tab w:val="clear" w:pos="4536"/>
          <w:tab w:val="clear" w:pos="9072"/>
        </w:tabs>
        <w:outlineLvl w:val="0"/>
      </w:pPr>
    </w:p>
    <w:sectPr w:rsidR="00FE32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45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70B" w:rsidRDefault="0060770B">
      <w:r>
        <w:separator/>
      </w:r>
    </w:p>
  </w:endnote>
  <w:endnote w:type="continuationSeparator" w:id="0">
    <w:p w:rsidR="0060770B" w:rsidRDefault="0060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677" w:rsidRDefault="002F467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715DF9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ind w:left="708"/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 xml:space="preserve">           </w:t>
    </w:r>
    <w:r>
      <w:rPr>
        <w:sz w:val="16"/>
      </w:rPr>
      <w:tab/>
    </w:r>
    <w:r>
      <w:rPr>
        <w:sz w:val="16"/>
      </w:rPr>
      <w:tab/>
      <w:t xml:space="preserve">              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526DF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>/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4526DF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715DF9" w:rsidP="00017E46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526DF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>/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4526DF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70B" w:rsidRDefault="0060770B">
      <w:r>
        <w:separator/>
      </w:r>
    </w:p>
  </w:footnote>
  <w:footnote w:type="continuationSeparator" w:id="0">
    <w:p w:rsidR="0060770B" w:rsidRDefault="00607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677" w:rsidRDefault="002F467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677" w:rsidRDefault="002F467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121BAF">
    <w:pPr>
      <w:pStyle w:val="Zhlav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-5080</wp:posOffset>
              </wp:positionH>
              <wp:positionV relativeFrom="paragraph">
                <wp:posOffset>-13970</wp:posOffset>
              </wp:positionV>
              <wp:extent cx="5939790" cy="109728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9790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5DF9" w:rsidRDefault="00715DF9">
                          <w:pPr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MĚSTO HRANICE</w:t>
                          </w:r>
                        </w:p>
                        <w:p w:rsidR="00715DF9" w:rsidRDefault="00715DF9">
                          <w:pPr>
                            <w:spacing w:before="160"/>
                            <w:rPr>
                              <w:sz w:val="18"/>
                            </w:rPr>
                          </w:pPr>
                          <w:r>
                            <w:t xml:space="preserve">ODBOR </w:t>
                          </w:r>
                          <w:r w:rsidR="008C49E9">
                            <w:t>MAJETKOVÝ A PRÁVNÍ</w:t>
                          </w:r>
                          <w:r>
                            <w:t xml:space="preserve">                                     </w:t>
                          </w:r>
                          <w:proofErr w:type="gramStart"/>
                          <w:r>
                            <w:rPr>
                              <w:sz w:val="18"/>
                            </w:rPr>
                            <w:t>tel. :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="00B85E4C">
                            <w:rPr>
                              <w:sz w:val="18"/>
                            </w:rPr>
                            <w:t xml:space="preserve">byty : </w:t>
                          </w:r>
                          <w:r>
                            <w:rPr>
                              <w:sz w:val="18"/>
                            </w:rPr>
                            <w:t>581</w:t>
                          </w:r>
                          <w:r w:rsidR="002F4677">
                            <w:rPr>
                              <w:sz w:val="18"/>
                            </w:rPr>
                            <w:t> </w:t>
                          </w:r>
                          <w:r>
                            <w:rPr>
                              <w:sz w:val="18"/>
                            </w:rPr>
                            <w:t>828</w:t>
                          </w:r>
                          <w:r w:rsidR="002F4677">
                            <w:rPr>
                              <w:sz w:val="18"/>
                            </w:rPr>
                            <w:t xml:space="preserve"> </w:t>
                          </w:r>
                          <w:r w:rsidR="0036489A">
                            <w:rPr>
                              <w:sz w:val="18"/>
                            </w:rPr>
                            <w:t>23</w:t>
                          </w:r>
                          <w:r w:rsidR="00B85E4C">
                            <w:rPr>
                              <w:sz w:val="18"/>
                            </w:rPr>
                            <w:t>6</w:t>
                          </w:r>
                          <w:r>
                            <w:t xml:space="preserve">     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</w:p>
                        <w:p w:rsidR="00715DF9" w:rsidRDefault="00715DF9">
                          <w:pPr>
                            <w:spacing w:before="160"/>
                          </w:pPr>
                          <w:r>
                            <w:t xml:space="preserve">Pernštejnské nám. čp. 1                         </w:t>
                          </w:r>
                          <w:r w:rsidR="00B85E4C">
                            <w:tab/>
                          </w:r>
                          <w:r w:rsidR="00B85E4C">
                            <w:tab/>
                            <w:t xml:space="preserve">  </w:t>
                          </w:r>
                          <w:r>
                            <w:t xml:space="preserve">       </w:t>
                          </w:r>
                          <w:r w:rsidR="00B85E4C" w:rsidRPr="00B85E4C">
                            <w:rPr>
                              <w:sz w:val="18"/>
                              <w:szCs w:val="18"/>
                            </w:rPr>
                            <w:t>pozemky</w:t>
                          </w:r>
                          <w:r w:rsidR="00B85E4C">
                            <w:rPr>
                              <w:sz w:val="18"/>
                              <w:szCs w:val="18"/>
                            </w:rPr>
                            <w:t>: 581 828 233,234</w:t>
                          </w:r>
                          <w:r>
                            <w:t xml:space="preserve">                                                                        753 </w:t>
                          </w:r>
                          <w:proofErr w:type="gramStart"/>
                          <w:r w:rsidR="00485EBD">
                            <w:t>01</w:t>
                          </w:r>
                          <w:r>
                            <w:t xml:space="preserve">  HRANICE</w:t>
                          </w:r>
                          <w:proofErr w:type="gramEnd"/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  <w:t xml:space="preserve">         </w:t>
                          </w:r>
                        </w:p>
                        <w:p w:rsidR="00715DF9" w:rsidRDefault="00715DF9">
                          <w:pPr>
                            <w:spacing w:before="160"/>
                          </w:pPr>
                        </w:p>
                        <w:p w:rsidR="00715DF9" w:rsidRDefault="00715DF9">
                          <w:pPr>
                            <w:spacing w:before="16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-.4pt;margin-top:-1.1pt;width:467.7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" o:allowincell="f" filled="f" stroked="f">
              <v:textbox>
                <w:txbxContent>
                  <w:p w:rsidR="00715DF9" w:rsidRDefault="00715DF9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MĚSTO HRANICE</w:t>
                    </w:r>
                  </w:p>
                  <w:p w:rsidR="00715DF9" w:rsidRDefault="00715DF9">
                    <w:pPr>
                      <w:spacing w:before="160"/>
                      <w:rPr>
                        <w:sz w:val="18"/>
                      </w:rPr>
                    </w:pPr>
                    <w:r>
                      <w:t xml:space="preserve">ODBOR </w:t>
                    </w:r>
                    <w:r w:rsidR="008C49E9">
                      <w:t>MAJETKOVÝ A PRÁVNÍ</w:t>
                    </w:r>
                    <w:r>
                      <w:t xml:space="preserve">                                     </w:t>
                    </w:r>
                    <w:r>
                      <w:rPr>
                        <w:sz w:val="18"/>
                      </w:rPr>
                      <w:t xml:space="preserve">tel. : </w:t>
                    </w:r>
                    <w:r w:rsidR="00B85E4C">
                      <w:rPr>
                        <w:sz w:val="18"/>
                      </w:rPr>
                      <w:t xml:space="preserve">byty : </w:t>
                    </w:r>
                    <w:r>
                      <w:rPr>
                        <w:sz w:val="18"/>
                      </w:rPr>
                      <w:t>581</w:t>
                    </w:r>
                    <w:r w:rsidR="002F4677">
                      <w:rPr>
                        <w:sz w:val="18"/>
                      </w:rPr>
                      <w:t> </w:t>
                    </w:r>
                    <w:r>
                      <w:rPr>
                        <w:sz w:val="18"/>
                      </w:rPr>
                      <w:t>828</w:t>
                    </w:r>
                    <w:r w:rsidR="002F4677">
                      <w:rPr>
                        <w:sz w:val="18"/>
                      </w:rPr>
                      <w:t xml:space="preserve"> </w:t>
                    </w:r>
                    <w:r w:rsidR="0036489A">
                      <w:rPr>
                        <w:sz w:val="18"/>
                      </w:rPr>
                      <w:t>23</w:t>
                    </w:r>
                    <w:r w:rsidR="00B85E4C">
                      <w:rPr>
                        <w:sz w:val="18"/>
                      </w:rPr>
                      <w:t>6</w:t>
                    </w:r>
                    <w:r>
                      <w:t xml:space="preserve">     </w:t>
                    </w:r>
                    <w:r>
                      <w:rPr>
                        <w:sz w:val="18"/>
                      </w:rPr>
                      <w:t xml:space="preserve"> </w:t>
                    </w:r>
                  </w:p>
                  <w:p w:rsidR="00715DF9" w:rsidRDefault="00715DF9">
                    <w:pPr>
                      <w:spacing w:before="160"/>
                    </w:pPr>
                    <w:r>
                      <w:t xml:space="preserve">Pernštejnské nám. čp. 1                         </w:t>
                    </w:r>
                    <w:r w:rsidR="00B85E4C">
                      <w:tab/>
                    </w:r>
                    <w:r w:rsidR="00B85E4C">
                      <w:tab/>
                      <w:t xml:space="preserve">  </w:t>
                    </w:r>
                    <w:r>
                      <w:t xml:space="preserve">       </w:t>
                    </w:r>
                    <w:r w:rsidR="00B85E4C" w:rsidRPr="00B85E4C">
                      <w:rPr>
                        <w:sz w:val="18"/>
                        <w:szCs w:val="18"/>
                      </w:rPr>
                      <w:t>pozemky</w:t>
                    </w:r>
                    <w:r w:rsidR="00B85E4C">
                      <w:rPr>
                        <w:sz w:val="18"/>
                        <w:szCs w:val="18"/>
                      </w:rPr>
                      <w:t>: 581 828 233,234</w:t>
                    </w:r>
                    <w:r>
                      <w:t xml:space="preserve">                                                                        753 </w:t>
                    </w:r>
                    <w:r w:rsidR="00485EBD">
                      <w:t>01</w:t>
                    </w:r>
                    <w:r>
                      <w:t xml:space="preserve">  HRANICE</w:t>
                    </w:r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  <w:t xml:space="preserve">         </w:t>
                    </w:r>
                  </w:p>
                  <w:p w:rsidR="00715DF9" w:rsidRDefault="00715DF9">
                    <w:pPr>
                      <w:spacing w:before="160"/>
                    </w:pPr>
                  </w:p>
                  <w:p w:rsidR="00715DF9" w:rsidRDefault="00715DF9">
                    <w:pPr>
                      <w:spacing w:before="160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86360</wp:posOffset>
              </wp:positionH>
              <wp:positionV relativeFrom="paragraph">
                <wp:posOffset>260350</wp:posOffset>
              </wp:positionV>
              <wp:extent cx="5372100" cy="2032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2100" cy="20320"/>
                        <a:chOff x="2744" y="1262"/>
                        <a:chExt cx="8460" cy="32"/>
                      </a:xfrm>
                    </wpg:grpSpPr>
                    <wps:wsp>
                      <wps:cNvPr id="2" name="Line 3"/>
                      <wps:cNvCnPr>
                        <a:cxnSpLocks noChangeShapeType="1"/>
                      </wps:cNvCnPr>
                      <wps:spPr bwMode="auto">
                        <a:xfrm>
                          <a:off x="2744" y="1294"/>
                          <a:ext cx="522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4"/>
                      <wps:cNvCnPr>
                        <a:cxnSpLocks noChangeShapeType="1"/>
                      </wps:cNvCnPr>
                      <wps:spPr bwMode="auto">
                        <a:xfrm>
                          <a:off x="7866" y="1262"/>
                          <a:ext cx="333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262ADA" id="Group 2" o:spid="_x0000_s1026" style="position:absolute;margin-left:6.8pt;margin-top:20.5pt;width:423pt;height:1.6pt;z-index:251658240" coordorigin="2744,1262" coordsize="846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" o:allowincell="f">
              <v:line id="Line 3" o:spid="_x0000_s1027" style="position:absolute;visibility:visible;mso-wrap-style:square" from="2744,1294" to="7964,1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" strokeweight="4pt"/>
              <v:line id="Line 4" o:spid="_x0000_s1028" style="position:absolute;visibility:visible;mso-wrap-style:square" from="7866,1262" to="11204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</v:group>
          </w:pict>
        </mc:Fallback>
      </mc:AlternateContent>
    </w:r>
    <w:r w:rsidR="00715DF9">
      <w:tab/>
    </w:r>
    <w:r w:rsidR="00715DF9">
      <w:tab/>
    </w:r>
    <w:r w:rsidR="00715DF9">
      <w:rPr>
        <w:b/>
      </w:rPr>
      <w:t xml:space="preserve">QF – </w:t>
    </w:r>
    <w:r w:rsidR="004526DF">
      <w:rPr>
        <w:b/>
      </w:rPr>
      <w:t>OMP</w:t>
    </w:r>
    <w:r w:rsidR="00715DF9">
      <w:rPr>
        <w:b/>
      </w:rPr>
      <w:t xml:space="preserve"> </w:t>
    </w:r>
    <w:proofErr w:type="gramStart"/>
    <w:r w:rsidR="00715DF9">
      <w:rPr>
        <w:b/>
      </w:rPr>
      <w:t>-  01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5CA5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FCAC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74D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D2F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0677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5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5498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61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B27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AA49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6D6567"/>
    <w:multiLevelType w:val="singleLevel"/>
    <w:tmpl w:val="D9B8FA3A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E9"/>
    <w:rsid w:val="000012F8"/>
    <w:rsid w:val="000064B3"/>
    <w:rsid w:val="00007D58"/>
    <w:rsid w:val="00017E46"/>
    <w:rsid w:val="0002171F"/>
    <w:rsid w:val="00031EBE"/>
    <w:rsid w:val="00052DFB"/>
    <w:rsid w:val="000B2EF7"/>
    <w:rsid w:val="00121BAF"/>
    <w:rsid w:val="00132640"/>
    <w:rsid w:val="00183F69"/>
    <w:rsid w:val="001C7AAB"/>
    <w:rsid w:val="001F25FA"/>
    <w:rsid w:val="001F2F74"/>
    <w:rsid w:val="00222122"/>
    <w:rsid w:val="00224512"/>
    <w:rsid w:val="00276A55"/>
    <w:rsid w:val="002A4985"/>
    <w:rsid w:val="002B7316"/>
    <w:rsid w:val="002D101E"/>
    <w:rsid w:val="002F4677"/>
    <w:rsid w:val="0036489A"/>
    <w:rsid w:val="00396F84"/>
    <w:rsid w:val="003B504F"/>
    <w:rsid w:val="004526DF"/>
    <w:rsid w:val="00485EBD"/>
    <w:rsid w:val="004D0D0C"/>
    <w:rsid w:val="00540884"/>
    <w:rsid w:val="005679B3"/>
    <w:rsid w:val="00584D2F"/>
    <w:rsid w:val="00587DAB"/>
    <w:rsid w:val="005B3AFF"/>
    <w:rsid w:val="005B56B9"/>
    <w:rsid w:val="0060770B"/>
    <w:rsid w:val="00625194"/>
    <w:rsid w:val="00657DCA"/>
    <w:rsid w:val="006C5815"/>
    <w:rsid w:val="006F5DFD"/>
    <w:rsid w:val="00715DF9"/>
    <w:rsid w:val="0073151D"/>
    <w:rsid w:val="007373F6"/>
    <w:rsid w:val="0077695E"/>
    <w:rsid w:val="00776D7B"/>
    <w:rsid w:val="007A44C6"/>
    <w:rsid w:val="007A76C5"/>
    <w:rsid w:val="007B250A"/>
    <w:rsid w:val="007D4AF8"/>
    <w:rsid w:val="008A0C5B"/>
    <w:rsid w:val="008C49E9"/>
    <w:rsid w:val="008E649E"/>
    <w:rsid w:val="008E6CF6"/>
    <w:rsid w:val="008F3615"/>
    <w:rsid w:val="00914D43"/>
    <w:rsid w:val="0093570F"/>
    <w:rsid w:val="009D51F9"/>
    <w:rsid w:val="009D5540"/>
    <w:rsid w:val="009F6B61"/>
    <w:rsid w:val="00A2085D"/>
    <w:rsid w:val="00A43A72"/>
    <w:rsid w:val="00A64A53"/>
    <w:rsid w:val="00AA5578"/>
    <w:rsid w:val="00AA6BF6"/>
    <w:rsid w:val="00AE0D30"/>
    <w:rsid w:val="00B21DBD"/>
    <w:rsid w:val="00B66E47"/>
    <w:rsid w:val="00B85E4C"/>
    <w:rsid w:val="00BC5AEA"/>
    <w:rsid w:val="00BC655D"/>
    <w:rsid w:val="00BF5F13"/>
    <w:rsid w:val="00C52F65"/>
    <w:rsid w:val="00C5359A"/>
    <w:rsid w:val="00C871D4"/>
    <w:rsid w:val="00CD49EE"/>
    <w:rsid w:val="00D40FED"/>
    <w:rsid w:val="00D47D57"/>
    <w:rsid w:val="00D55936"/>
    <w:rsid w:val="00D83FDE"/>
    <w:rsid w:val="00E1224F"/>
    <w:rsid w:val="00E31DD8"/>
    <w:rsid w:val="00E91291"/>
    <w:rsid w:val="00EA7F9F"/>
    <w:rsid w:val="00F612DB"/>
    <w:rsid w:val="00FD4EE2"/>
    <w:rsid w:val="00FE1BB8"/>
    <w:rsid w:val="00FE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4F5517"/>
  <w15:chartTrackingRefBased/>
  <w15:docId w15:val="{3BA1D8D2-AFB9-4F1C-A850-D2B44C85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rFonts w:ascii="Arial" w:hAnsi="Arial"/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tabs>
        <w:tab w:val="left" w:pos="1440"/>
      </w:tabs>
      <w:outlineLvl w:val="0"/>
    </w:pPr>
    <w:rPr>
      <w:b/>
      <w:caps/>
      <w:sz w:val="1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caps/>
      <w:sz w:val="28"/>
    </w:rPr>
  </w:style>
  <w:style w:type="paragraph" w:styleId="Nadpis6">
    <w:name w:val="heading 6"/>
    <w:basedOn w:val="Normln"/>
    <w:next w:val="Normln"/>
    <w:qFormat/>
    <w:pPr>
      <w:keepNext/>
      <w:ind w:firstLine="708"/>
      <w:outlineLvl w:val="5"/>
    </w:pPr>
    <w:rPr>
      <w:rFonts w:ascii="Times New Roman" w:hAnsi="Times New Roman"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ind w:firstLine="708"/>
      <w:jc w:val="both"/>
    </w:pPr>
    <w:rPr>
      <w:rFonts w:ascii="Times New Roman" w:hAnsi="Times New Roman"/>
      <w:i/>
      <w:sz w:val="24"/>
    </w:rPr>
  </w:style>
  <w:style w:type="paragraph" w:styleId="Zkladntextodsazen3">
    <w:name w:val="Body Text Indent 3"/>
    <w:basedOn w:val="Normln"/>
    <w:pPr>
      <w:ind w:firstLine="360"/>
      <w:jc w:val="both"/>
      <w:outlineLvl w:val="0"/>
    </w:pPr>
    <w:rPr>
      <w:rFonts w:ascii="Times New Roman" w:hAnsi="Times New Roman"/>
      <w:b/>
      <w:i/>
      <w:sz w:val="24"/>
      <w:u w:val="single"/>
    </w:rPr>
  </w:style>
  <w:style w:type="paragraph" w:styleId="Zkladntext2">
    <w:name w:val="Body Text 2"/>
    <w:basedOn w:val="Normln"/>
    <w:pPr>
      <w:outlineLvl w:val="0"/>
    </w:pPr>
    <w:rPr>
      <w:rFonts w:ascii="Times New Roman" w:hAnsi="Times New Roman"/>
      <w:i/>
      <w:sz w:val="24"/>
    </w:rPr>
  </w:style>
  <w:style w:type="paragraph" w:styleId="Zkladntext3">
    <w:name w:val="Body Text 3"/>
    <w:basedOn w:val="Normln"/>
    <w:pPr>
      <w:jc w:val="both"/>
    </w:pPr>
    <w:rPr>
      <w:b/>
    </w:rPr>
  </w:style>
  <w:style w:type="character" w:styleId="slostrnky">
    <w:name w:val="page number"/>
    <w:basedOn w:val="Standardnpsmoodstavce"/>
  </w:style>
  <w:style w:type="paragraph" w:styleId="Textbubliny">
    <w:name w:val="Balloon Text"/>
    <w:basedOn w:val="Normln"/>
    <w:semiHidden/>
    <w:rsid w:val="00FE3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apletalova\Desktop\Formul&#225;&#345;e%20-%20OMP\qf-osm-01%20-%20&#382;&#225;dost%20fyzick&#233;%20osoby%20o%20koupi%20nemovit&#233;ho%20majetku%20m&#283;sta%20Hranic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qf-osm-01 - žádost fyzické osoby o koupi nemovitého majetku města Hranic</Template>
  <TotalTime>2</TotalTime>
  <Pages>2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ZNQF-OMP-01</vt:lpstr>
    </vt:vector>
  </TitlesOfParts>
  <Company>Město Hranice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ZNQF-OMP-01</dc:title>
  <dc:subject/>
  <dc:creator>Zapletalová Šárka</dc:creator>
  <cp:keywords/>
  <dc:description>vydáno 1.9.2022</dc:description>
  <cp:lastModifiedBy>Bortlová Ludmila</cp:lastModifiedBy>
  <cp:revision>3</cp:revision>
  <cp:lastPrinted>2011-10-18T10:45:00Z</cp:lastPrinted>
  <dcterms:created xsi:type="dcterms:W3CDTF">2022-08-25T09:07:00Z</dcterms:created>
  <dcterms:modified xsi:type="dcterms:W3CDTF">2025-11-05T14:04:00Z</dcterms:modified>
</cp:coreProperties>
</file>