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243" w:rsidRDefault="00A40243">
      <w:pPr>
        <w:spacing w:before="120"/>
        <w:rPr>
          <w:b/>
          <w:caps/>
          <w:sz w:val="18"/>
        </w:rPr>
      </w:pPr>
      <w:bookmarkStart w:id="0" w:name="_GoBack"/>
      <w:bookmarkEnd w:id="0"/>
    </w:p>
    <w:p w:rsidR="00A40243" w:rsidRDefault="00A40243">
      <w:pPr>
        <w:tabs>
          <w:tab w:val="left" w:pos="1440"/>
        </w:tabs>
        <w:spacing w:before="60"/>
        <w:rPr>
          <w:b/>
          <w:caps/>
        </w:rPr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</w:t>
      </w:r>
      <w:r>
        <w:rPr>
          <w:sz w:val="18"/>
        </w:rPr>
        <w:t>číslo spisu</w:t>
      </w:r>
      <w:r>
        <w:t xml:space="preserve">                                                                          </w:t>
      </w:r>
      <w:r>
        <w:rPr>
          <w:sz w:val="18"/>
        </w:rPr>
        <w:t>razítko podatelny – den podání</w:t>
      </w:r>
    </w:p>
    <w:p w:rsidR="00A40243" w:rsidRDefault="00FE49E1">
      <w:pPr>
        <w:pStyle w:val="Zhlav"/>
        <w:tabs>
          <w:tab w:val="clear" w:pos="4536"/>
          <w:tab w:val="clear" w:pos="9072"/>
        </w:tabs>
        <w:outlineLvl w:val="0"/>
      </w:pP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109220</wp:posOffset>
                </wp:positionV>
                <wp:extent cx="2194560" cy="126746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26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243" w:rsidRDefault="00A402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pt;margin-top:8.6pt;width:172.8pt;height:9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" o:allowincell="f">
                <v:textbox>
                  <w:txbxContent>
                    <w:p w:rsidR="00A40243" w:rsidRDefault="00A40243"/>
                  </w:txbxContent>
                </v:textbox>
              </v:shape>
            </w:pict>
          </mc:Fallback>
        </mc:AlternateContent>
      </w: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46990</wp:posOffset>
                </wp:positionV>
                <wp:extent cx="914400" cy="18288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243" w:rsidRDefault="00A402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4pt;margin-top:3.7pt;width:1in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" o:allowincell="f">
                <v:textbox>
                  <w:txbxContent>
                    <w:p w:rsidR="00A40243" w:rsidRDefault="00A40243"/>
                  </w:txbxContent>
                </v:textbox>
              </v:shape>
            </w:pict>
          </mc:Fallback>
        </mc:AlternateContent>
      </w:r>
      <w:r w:rsidR="00A40243">
        <w:t xml:space="preserve">                                                                                             </w:t>
      </w: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    </w:t>
      </w:r>
      <w:r>
        <w:rPr>
          <w:sz w:val="18"/>
        </w:rPr>
        <w:t>rok</w:t>
      </w:r>
    </w:p>
    <w:p w:rsidR="00A40243" w:rsidRDefault="00FE49E1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51435</wp:posOffset>
                </wp:positionV>
                <wp:extent cx="914400" cy="18288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243" w:rsidRDefault="00A402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4pt;margin-top:4.05pt;width:1in;height:14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" o:allowincell="f">
                <v:textbox>
                  <w:txbxContent>
                    <w:p w:rsidR="00A40243" w:rsidRDefault="00A40243"/>
                  </w:txbxContent>
                </v:textbox>
              </v:shape>
            </w:pict>
          </mc:Fallback>
        </mc:AlternateContent>
      </w: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  <w:r>
        <w:t xml:space="preserve">     </w:t>
      </w: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/>
    <w:p w:rsidR="00A40243" w:rsidRDefault="00A40243">
      <w:pPr>
        <w:pStyle w:val="Nadpis5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Žádost </w:t>
      </w:r>
      <w:r>
        <w:rPr>
          <w:rFonts w:ascii="Arial" w:hAnsi="Arial"/>
          <w:b/>
          <w:sz w:val="28"/>
        </w:rPr>
        <w:t>právnické osoby o koupi</w:t>
      </w:r>
      <w:r>
        <w:rPr>
          <w:rFonts w:ascii="Arial" w:hAnsi="Arial"/>
          <w:sz w:val="28"/>
        </w:rPr>
        <w:t xml:space="preserve"> nemovitého majetku</w:t>
      </w:r>
    </w:p>
    <w:p w:rsidR="00A40243" w:rsidRDefault="00A40243">
      <w:pPr>
        <w:pStyle w:val="Nadpis1"/>
        <w:jc w:val="center"/>
        <w:rPr>
          <w:b w:val="0"/>
          <w:sz w:val="28"/>
        </w:rPr>
      </w:pPr>
      <w:r>
        <w:rPr>
          <w:b w:val="0"/>
          <w:sz w:val="28"/>
        </w:rPr>
        <w:t>Města Hranic</w:t>
      </w:r>
    </w:p>
    <w:p w:rsidR="00A40243" w:rsidRDefault="00A40243">
      <w:pPr>
        <w:rPr>
          <w:sz w:val="24"/>
        </w:rPr>
      </w:pPr>
      <w:r>
        <w:t>-----------------------------------------------------------------------------------------------------------------</w:t>
      </w:r>
    </w:p>
    <w:p w:rsidR="00040872" w:rsidRDefault="00040872" w:rsidP="00040872">
      <w:pPr>
        <w:spacing w:line="360" w:lineRule="auto"/>
        <w:rPr>
          <w:sz w:val="24"/>
        </w:rPr>
      </w:pPr>
    </w:p>
    <w:p w:rsidR="00A40243" w:rsidRDefault="00A40243" w:rsidP="00040872">
      <w:pPr>
        <w:spacing w:line="360" w:lineRule="auto"/>
      </w:pPr>
      <w:r>
        <w:rPr>
          <w:sz w:val="24"/>
        </w:rPr>
        <w:t>N</w:t>
      </w:r>
      <w:r>
        <w:t>ázev právnické osoby: ……………………………………………………………………...……….</w:t>
      </w:r>
    </w:p>
    <w:p w:rsidR="00A40243" w:rsidRDefault="00A40243" w:rsidP="00040872">
      <w:pPr>
        <w:pStyle w:val="Zkladntextodsazen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</w:t>
      </w:r>
    </w:p>
    <w:p w:rsidR="00A40243" w:rsidRDefault="00A40243">
      <w:pPr>
        <w:spacing w:line="360" w:lineRule="auto"/>
      </w:pPr>
      <w:r>
        <w:t>Sídlo právnické osoby: ………………………………………………………………………………...</w:t>
      </w:r>
    </w:p>
    <w:p w:rsidR="00A40243" w:rsidRDefault="00A40243">
      <w:pPr>
        <w:spacing w:line="360" w:lineRule="auto"/>
      </w:pPr>
      <w:r>
        <w:t>IČ: ………………………………………… DIČ: ………………………………………………………</w:t>
      </w:r>
    </w:p>
    <w:p w:rsidR="00040872" w:rsidRDefault="00A40243">
      <w:pPr>
        <w:spacing w:line="360" w:lineRule="auto"/>
      </w:pPr>
      <w:r>
        <w:t>Telefon: ……………………………………</w:t>
      </w:r>
      <w:r w:rsidR="00040872">
        <w:t>e-mail</w:t>
      </w:r>
      <w:r>
        <w:t>………………………………………………………</w:t>
      </w:r>
    </w:p>
    <w:p w:rsidR="00A40243" w:rsidRDefault="00040872">
      <w:pPr>
        <w:spacing w:line="360" w:lineRule="auto"/>
      </w:pPr>
      <w:r>
        <w:t>Datová schránka ……………………………………………………………………………………….</w:t>
      </w:r>
    </w:p>
    <w:p w:rsidR="00A40243" w:rsidRDefault="00A40243">
      <w:pPr>
        <w:spacing w:line="360" w:lineRule="auto"/>
      </w:pPr>
      <w:r>
        <w:t>Zastoupená: …………………………………………………………………………………………….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……………………………………………………………………………………………………………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……………………………………………………………………………………………………………</w:t>
      </w:r>
    </w:p>
    <w:p w:rsidR="00A40243" w:rsidRPr="00040872" w:rsidRDefault="00A40243">
      <w:pPr>
        <w:rPr>
          <w:sz w:val="28"/>
          <w:szCs w:val="28"/>
        </w:rPr>
      </w:pPr>
    </w:p>
    <w:p w:rsidR="00A40243" w:rsidRPr="00040872" w:rsidRDefault="00A40243">
      <w:pPr>
        <w:spacing w:line="360" w:lineRule="auto"/>
      </w:pPr>
      <w:r w:rsidRPr="00040872">
        <w:t>Nemovitost: ………………………………………………… Výměra: ………………</w:t>
      </w:r>
      <w:r w:rsidR="00040872" w:rsidRPr="00040872">
        <w:t>…</w:t>
      </w:r>
      <w:r w:rsidRPr="00040872">
        <w:t>………….</w:t>
      </w:r>
    </w:p>
    <w:p w:rsidR="00A40243" w:rsidRPr="004B2AFB" w:rsidRDefault="00A40243">
      <w:pPr>
        <w:spacing w:line="360" w:lineRule="auto"/>
        <w:rPr>
          <w:b/>
        </w:rPr>
      </w:pPr>
      <w:r w:rsidRPr="00040872">
        <w:t>Katastrální území: ……………………………………………………………………………………...</w:t>
      </w:r>
    </w:p>
    <w:p w:rsidR="00A40243" w:rsidRPr="00040872" w:rsidRDefault="00A40243">
      <w:pPr>
        <w:rPr>
          <w:sz w:val="28"/>
          <w:szCs w:val="28"/>
        </w:rPr>
      </w:pPr>
    </w:p>
    <w:p w:rsidR="00A40243" w:rsidRDefault="00A40243">
      <w:pPr>
        <w:spacing w:line="360" w:lineRule="auto"/>
      </w:pPr>
      <w:r>
        <w:t>Důvod ke koupi: 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………………………………………………………………………………………………….………...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………………………………………………………………………………………………….………...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………………………………………………………………………………………………….………...</w:t>
      </w:r>
    </w:p>
    <w:p w:rsidR="00A40243" w:rsidRDefault="00A40243">
      <w:pPr>
        <w:pStyle w:val="Zkladntextodsazen"/>
        <w:rPr>
          <w:rFonts w:ascii="Arial" w:hAnsi="Arial"/>
          <w:sz w:val="22"/>
        </w:rPr>
      </w:pPr>
      <w:r>
        <w:rPr>
          <w:rFonts w:ascii="Arial" w:hAnsi="Arial"/>
          <w:sz w:val="22"/>
        </w:rPr>
        <w:t>Nabídková cena: ……………………………………………………………………………………….</w:t>
      </w:r>
    </w:p>
    <w:p w:rsidR="00A40243" w:rsidRDefault="00A40243">
      <w:pPr>
        <w:spacing w:line="360" w:lineRule="auto"/>
        <w:rPr>
          <w:sz w:val="24"/>
        </w:rPr>
      </w:pPr>
    </w:p>
    <w:p w:rsidR="00A40243" w:rsidRDefault="00A40243">
      <w:pPr>
        <w:spacing w:line="360" w:lineRule="auto"/>
      </w:pPr>
      <w:r>
        <w:t>V ………………………… dne ……………………</w:t>
      </w:r>
    </w:p>
    <w:p w:rsidR="00A40243" w:rsidRDefault="00A40243">
      <w:pPr>
        <w:spacing w:line="360" w:lineRule="auto"/>
      </w:pPr>
    </w:p>
    <w:p w:rsidR="00A40243" w:rsidRDefault="00A40243">
      <w:pPr>
        <w:spacing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>……………………………………………………</w:t>
      </w:r>
    </w:p>
    <w:p w:rsidR="00A40243" w:rsidRDefault="00A4024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podpis, razítko žadatele</w:t>
      </w:r>
    </w:p>
    <w:p w:rsidR="00A40243" w:rsidRDefault="00A40243">
      <w:pPr>
        <w:rPr>
          <w:sz w:val="18"/>
          <w:u w:val="single"/>
        </w:rPr>
      </w:pPr>
    </w:p>
    <w:p w:rsidR="00A40243" w:rsidRDefault="00A40243">
      <w:pPr>
        <w:rPr>
          <w:sz w:val="18"/>
          <w:u w:val="single"/>
        </w:rPr>
      </w:pPr>
    </w:p>
    <w:p w:rsidR="00A40243" w:rsidRDefault="00A40243">
      <w:pPr>
        <w:rPr>
          <w:sz w:val="18"/>
          <w:u w:val="single"/>
        </w:rPr>
      </w:pPr>
      <w:r>
        <w:rPr>
          <w:sz w:val="18"/>
          <w:u w:val="single"/>
        </w:rPr>
        <w:lastRenderedPageBreak/>
        <w:t>Přílohy:</w:t>
      </w:r>
    </w:p>
    <w:p w:rsidR="00A40243" w:rsidRDefault="00040872">
      <w:pPr>
        <w:rPr>
          <w:sz w:val="18"/>
        </w:rPr>
      </w:pPr>
      <w:r>
        <w:rPr>
          <w:sz w:val="18"/>
        </w:rPr>
        <w:t>*</w:t>
      </w:r>
      <w:r w:rsidR="00A40243">
        <w:rPr>
          <w:sz w:val="18"/>
        </w:rPr>
        <w:t>Podnikatelský záměr</w:t>
      </w:r>
    </w:p>
    <w:p w:rsidR="00A40243" w:rsidRDefault="00040872">
      <w:pPr>
        <w:rPr>
          <w:sz w:val="18"/>
        </w:rPr>
      </w:pPr>
      <w:r>
        <w:rPr>
          <w:sz w:val="18"/>
        </w:rPr>
        <w:t xml:space="preserve">* </w:t>
      </w:r>
      <w:r w:rsidR="00A40243">
        <w:rPr>
          <w:sz w:val="18"/>
        </w:rPr>
        <w:t>Snímek katastrální mapy se zákresem (příp. situační nákres)</w:t>
      </w:r>
    </w:p>
    <w:p w:rsidR="00A40243" w:rsidRDefault="00A40243">
      <w:pPr>
        <w:rPr>
          <w:sz w:val="18"/>
        </w:rPr>
      </w:pPr>
    </w:p>
    <w:p w:rsidR="00040872" w:rsidRDefault="00040872">
      <w:pPr>
        <w:rPr>
          <w:sz w:val="18"/>
        </w:rPr>
      </w:pPr>
    </w:p>
    <w:p w:rsidR="00040872" w:rsidRDefault="00040872">
      <w:pPr>
        <w:rPr>
          <w:sz w:val="18"/>
        </w:rPr>
      </w:pPr>
    </w:p>
    <w:p w:rsidR="00040872" w:rsidRDefault="00040872">
      <w:pPr>
        <w:rPr>
          <w:sz w:val="18"/>
        </w:rPr>
      </w:pPr>
    </w:p>
    <w:p w:rsidR="00040872" w:rsidRDefault="00040872">
      <w:r>
        <w:rPr>
          <w:sz w:val="18"/>
        </w:rPr>
        <w:t>*nehodíce se šk</w:t>
      </w:r>
      <w:r w:rsidR="00AB10BA">
        <w:rPr>
          <w:sz w:val="18"/>
        </w:rPr>
        <w:t>r</w:t>
      </w:r>
      <w:r>
        <w:rPr>
          <w:sz w:val="18"/>
        </w:rPr>
        <w:t>tněte</w:t>
      </w:r>
    </w:p>
    <w:sectPr w:rsidR="00040872">
      <w:footerReference w:type="default" r:id="rId7"/>
      <w:headerReference w:type="first" r:id="rId8"/>
      <w:footerReference w:type="first" r:id="rId9"/>
      <w:pgSz w:w="11906" w:h="16838" w:code="9"/>
      <w:pgMar w:top="1418" w:right="1304" w:bottom="1418" w:left="1304" w:header="45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C0C" w:rsidRDefault="003B2C0C">
      <w:r>
        <w:separator/>
      </w:r>
    </w:p>
  </w:endnote>
  <w:endnote w:type="continuationSeparator" w:id="0">
    <w:p w:rsidR="003B2C0C" w:rsidRDefault="003B2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3" w:rsidRDefault="00A40243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rPr>
        <w:sz w:val="16"/>
      </w:rPr>
    </w:pPr>
    <w:r>
      <w:rPr>
        <w:sz w:val="16"/>
      </w:rPr>
      <w:t>Pernštejnské náměstí 1</w:t>
    </w:r>
    <w:r>
      <w:rPr>
        <w:sz w:val="16"/>
      </w:rPr>
      <w:tab/>
      <w:t>IČ: 00301311</w:t>
    </w:r>
    <w:r>
      <w:rPr>
        <w:sz w:val="16"/>
      </w:rPr>
      <w:tab/>
      <w:t>Tel.: 581 828 111</w:t>
    </w:r>
    <w:r>
      <w:rPr>
        <w:sz w:val="16"/>
      </w:rPr>
      <w:tab/>
      <w:t xml:space="preserve">E-mail: </w:t>
    </w:r>
    <w:hyperlink r:id="rId1" w:history="1">
      <w:r>
        <w:rPr>
          <w:rStyle w:val="Hypertextovodkaz"/>
          <w:sz w:val="16"/>
          <w:u w:val="none"/>
        </w:rPr>
        <w:t>podatelna@mesto-hranice.cz</w:t>
      </w:r>
    </w:hyperlink>
    <w:r>
      <w:rPr>
        <w:sz w:val="16"/>
      </w:rPr>
      <w:tab/>
    </w:r>
  </w:p>
  <w:p w:rsidR="00A40243" w:rsidRDefault="00A40243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jc w:val="right"/>
      <w:rPr>
        <w:sz w:val="16"/>
      </w:rPr>
    </w:pPr>
    <w:r>
      <w:rPr>
        <w:sz w:val="16"/>
      </w:rPr>
      <w:t xml:space="preserve">753 </w:t>
    </w:r>
    <w:r w:rsidR="00FE49E1">
      <w:rPr>
        <w:sz w:val="16"/>
      </w:rPr>
      <w:t>01</w:t>
    </w:r>
    <w:r>
      <w:rPr>
        <w:sz w:val="16"/>
      </w:rPr>
      <w:t xml:space="preserve"> Hranice</w:t>
    </w:r>
    <w:r>
      <w:rPr>
        <w:sz w:val="16"/>
      </w:rPr>
      <w:tab/>
      <w:t xml:space="preserve">                             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  <w:t xml:space="preserve">          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3" w:rsidRDefault="00A40243" w:rsidP="00040872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jc w:val="right"/>
      <w:rPr>
        <w:sz w:val="16"/>
      </w:rPr>
    </w:pPr>
    <w:r>
      <w:rPr>
        <w:sz w:val="16"/>
      </w:rPr>
      <w:tab/>
    </w:r>
    <w:r>
      <w:rPr>
        <w:sz w:val="16"/>
      </w:rPr>
      <w:tab/>
    </w:r>
    <w:r w:rsidR="00C525CD">
      <w:rPr>
        <w:rStyle w:val="slostrnky"/>
      </w:rPr>
      <w:fldChar w:fldCharType="begin"/>
    </w:r>
    <w:r w:rsidR="00C525CD">
      <w:rPr>
        <w:rStyle w:val="slostrnky"/>
      </w:rPr>
      <w:instrText xml:space="preserve"> PAGE </w:instrText>
    </w:r>
    <w:r w:rsidR="00C525CD">
      <w:rPr>
        <w:rStyle w:val="slostrnky"/>
      </w:rPr>
      <w:fldChar w:fldCharType="separate"/>
    </w:r>
    <w:r w:rsidR="005C6FA2">
      <w:rPr>
        <w:rStyle w:val="slostrnky"/>
        <w:noProof/>
      </w:rPr>
      <w:t>1</w:t>
    </w:r>
    <w:r w:rsidR="00C525CD">
      <w:rPr>
        <w:rStyle w:val="slostrnky"/>
      </w:rPr>
      <w:fldChar w:fldCharType="end"/>
    </w:r>
    <w:r w:rsidR="00C525CD">
      <w:rPr>
        <w:rStyle w:val="slostrnky"/>
      </w:rPr>
      <w:t>/</w:t>
    </w:r>
    <w:r w:rsidR="00040872">
      <w:rPr>
        <w:rStyle w:val="slostrnk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C0C" w:rsidRDefault="003B2C0C">
      <w:r>
        <w:separator/>
      </w:r>
    </w:p>
  </w:footnote>
  <w:footnote w:type="continuationSeparator" w:id="0">
    <w:p w:rsidR="003B2C0C" w:rsidRDefault="003B2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3" w:rsidRDefault="00FE49E1">
    <w:pPr>
      <w:pStyle w:val="Zhlav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-5080</wp:posOffset>
              </wp:positionH>
              <wp:positionV relativeFrom="paragraph">
                <wp:posOffset>-13970</wp:posOffset>
              </wp:positionV>
              <wp:extent cx="6286500" cy="1097280"/>
              <wp:effectExtent l="0" t="0" r="0" b="762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00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243" w:rsidRDefault="00A40243">
                          <w:pPr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MĚSTO HRANICE</w:t>
                          </w:r>
                        </w:p>
                        <w:p w:rsidR="00A40243" w:rsidRDefault="00A40243">
                          <w:pPr>
                            <w:spacing w:before="160"/>
                            <w:rPr>
                              <w:sz w:val="18"/>
                            </w:rPr>
                          </w:pPr>
                          <w:r>
                            <w:t xml:space="preserve">ODBOR </w:t>
                          </w:r>
                          <w:r w:rsidR="006E0A8D">
                            <w:t>SPRÁVY MAJETKU</w:t>
                          </w:r>
                          <w:r w:rsidR="006E0A8D">
                            <w:tab/>
                          </w:r>
                          <w:r w:rsidR="006E0A8D">
                            <w:tab/>
                          </w:r>
                          <w:r>
                            <w:t xml:space="preserve">                                       </w:t>
                          </w:r>
                          <w:proofErr w:type="gramStart"/>
                          <w:r>
                            <w:rPr>
                              <w:sz w:val="18"/>
                            </w:rPr>
                            <w:t>tel. :</w:t>
                          </w:r>
                          <w:proofErr w:type="gramEnd"/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="00040872">
                            <w:rPr>
                              <w:sz w:val="18"/>
                            </w:rPr>
                            <w:t xml:space="preserve">byty: </w:t>
                          </w:r>
                          <w:r>
                            <w:rPr>
                              <w:sz w:val="18"/>
                            </w:rPr>
                            <w:t>581</w:t>
                          </w:r>
                          <w:r w:rsidR="00FE49E1">
                            <w:rPr>
                              <w:sz w:val="18"/>
                            </w:rPr>
                            <w:t> </w:t>
                          </w:r>
                          <w:r>
                            <w:rPr>
                              <w:sz w:val="18"/>
                            </w:rPr>
                            <w:t>828</w:t>
                          </w:r>
                          <w:r w:rsidR="00FE49E1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23</w:t>
                          </w:r>
                          <w:r w:rsidR="00040872"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sz w:val="18"/>
                            </w:rPr>
                            <w:t xml:space="preserve">   </w:t>
                          </w:r>
                        </w:p>
                        <w:p w:rsidR="00A40243" w:rsidRDefault="00A40243">
                          <w:pPr>
                            <w:spacing w:before="160"/>
                          </w:pPr>
                          <w:r>
                            <w:t xml:space="preserve">Pernštejnské nám. čp. 1                                                   </w:t>
                          </w:r>
                          <w:r w:rsidR="006E0A8D">
                            <w:tab/>
                          </w:r>
                          <w:proofErr w:type="gramStart"/>
                          <w:r w:rsidR="006E0A8D">
                            <w:tab/>
                          </w:r>
                          <w:r>
                            <w:t xml:space="preserve"> </w:t>
                          </w:r>
                          <w:r w:rsidR="00040872">
                            <w:t xml:space="preserve"> </w:t>
                          </w:r>
                          <w:r w:rsidR="00040872">
                            <w:rPr>
                              <w:sz w:val="18"/>
                            </w:rPr>
                            <w:t>pozemky</w:t>
                          </w:r>
                          <w:proofErr w:type="gramEnd"/>
                          <w:r w:rsidR="00040872">
                            <w:rPr>
                              <w:sz w:val="18"/>
                            </w:rPr>
                            <w:t xml:space="preserve"> : 581</w:t>
                          </w:r>
                          <w:r w:rsidR="00FE49E1">
                            <w:rPr>
                              <w:sz w:val="18"/>
                            </w:rPr>
                            <w:t> </w:t>
                          </w:r>
                          <w:r w:rsidR="00040872">
                            <w:rPr>
                              <w:sz w:val="18"/>
                            </w:rPr>
                            <w:t>828</w:t>
                          </w:r>
                          <w:r w:rsidR="00FE49E1">
                            <w:rPr>
                              <w:sz w:val="18"/>
                            </w:rPr>
                            <w:t xml:space="preserve"> </w:t>
                          </w:r>
                          <w:r w:rsidR="00040872">
                            <w:rPr>
                              <w:sz w:val="18"/>
                            </w:rPr>
                            <w:t xml:space="preserve">233,234   </w:t>
                          </w:r>
                          <w:r>
                            <w:t xml:space="preserve">                                                      753 </w:t>
                          </w:r>
                          <w:r w:rsidR="00ED7D4A">
                            <w:t>01</w:t>
                          </w:r>
                          <w:r>
                            <w:t xml:space="preserve">  HRANICE</w:t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</w:p>
                        <w:p w:rsidR="00A40243" w:rsidRDefault="00A40243">
                          <w:pPr>
                            <w:spacing w:before="160"/>
                          </w:pPr>
                        </w:p>
                        <w:p w:rsidR="00A40243" w:rsidRDefault="00A40243">
                          <w:pPr>
                            <w:spacing w:before="160"/>
                          </w:pPr>
                        </w:p>
                        <w:p w:rsidR="00A40243" w:rsidRDefault="00A40243">
                          <w:pPr>
                            <w:spacing w:before="16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-.4pt;margin-top:-1.1pt;width:495pt;height:8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" o:allowincell="f" filled="f" stroked="f">
              <v:textbox>
                <w:txbxContent>
                  <w:p w:rsidR="00A40243" w:rsidRDefault="00A40243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MĚSTO HRANICE</w:t>
                    </w:r>
                  </w:p>
                  <w:p w:rsidR="00A40243" w:rsidRDefault="00A40243">
                    <w:pPr>
                      <w:spacing w:before="160"/>
                      <w:rPr>
                        <w:sz w:val="18"/>
                      </w:rPr>
                    </w:pPr>
                    <w:r>
                      <w:t xml:space="preserve">ODBOR </w:t>
                    </w:r>
                    <w:r w:rsidR="006E0A8D">
                      <w:t>SPRÁVY MAJETKU</w:t>
                    </w:r>
                    <w:r w:rsidR="006E0A8D">
                      <w:tab/>
                    </w:r>
                    <w:r w:rsidR="006E0A8D">
                      <w:tab/>
                    </w:r>
                    <w:r>
                      <w:t xml:space="preserve">                                       </w:t>
                    </w:r>
                    <w:proofErr w:type="gramStart"/>
                    <w:r>
                      <w:rPr>
                        <w:sz w:val="18"/>
                      </w:rPr>
                      <w:t>tel. :</w:t>
                    </w:r>
                    <w:proofErr w:type="gramEnd"/>
                    <w:r>
                      <w:rPr>
                        <w:sz w:val="18"/>
                      </w:rPr>
                      <w:t xml:space="preserve"> </w:t>
                    </w:r>
                    <w:r w:rsidR="00040872">
                      <w:rPr>
                        <w:sz w:val="18"/>
                      </w:rPr>
                      <w:t xml:space="preserve">byty: </w:t>
                    </w:r>
                    <w:r>
                      <w:rPr>
                        <w:sz w:val="18"/>
                      </w:rPr>
                      <w:t>581</w:t>
                    </w:r>
                    <w:r w:rsidR="00FE49E1">
                      <w:rPr>
                        <w:sz w:val="18"/>
                      </w:rPr>
                      <w:t> </w:t>
                    </w:r>
                    <w:r>
                      <w:rPr>
                        <w:sz w:val="18"/>
                      </w:rPr>
                      <w:t>828</w:t>
                    </w:r>
                    <w:r w:rsidR="00FE49E1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23</w:t>
                    </w:r>
                    <w:r w:rsidR="00040872">
                      <w:rPr>
                        <w:sz w:val="18"/>
                      </w:rPr>
                      <w:t>6</w:t>
                    </w:r>
                    <w:r>
                      <w:rPr>
                        <w:sz w:val="18"/>
                      </w:rPr>
                      <w:t xml:space="preserve">   </w:t>
                    </w:r>
                  </w:p>
                  <w:p w:rsidR="00A40243" w:rsidRDefault="00A40243">
                    <w:pPr>
                      <w:spacing w:before="160"/>
                    </w:pPr>
                    <w:r>
                      <w:t xml:space="preserve">Pernštejnské nám. čp. 1                                                   </w:t>
                    </w:r>
                    <w:r w:rsidR="006E0A8D">
                      <w:tab/>
                    </w:r>
                    <w:proofErr w:type="gramStart"/>
                    <w:r w:rsidR="006E0A8D">
                      <w:tab/>
                    </w:r>
                    <w:r>
                      <w:t xml:space="preserve"> </w:t>
                    </w:r>
                    <w:r w:rsidR="00040872">
                      <w:t xml:space="preserve"> </w:t>
                    </w:r>
                    <w:r w:rsidR="00040872">
                      <w:rPr>
                        <w:sz w:val="18"/>
                      </w:rPr>
                      <w:t>pozemky</w:t>
                    </w:r>
                    <w:proofErr w:type="gramEnd"/>
                    <w:r w:rsidR="00040872">
                      <w:rPr>
                        <w:sz w:val="18"/>
                      </w:rPr>
                      <w:t xml:space="preserve"> : 581</w:t>
                    </w:r>
                    <w:r w:rsidR="00FE49E1">
                      <w:rPr>
                        <w:sz w:val="18"/>
                      </w:rPr>
                      <w:t> </w:t>
                    </w:r>
                    <w:r w:rsidR="00040872">
                      <w:rPr>
                        <w:sz w:val="18"/>
                      </w:rPr>
                      <w:t>828</w:t>
                    </w:r>
                    <w:r w:rsidR="00FE49E1">
                      <w:rPr>
                        <w:sz w:val="18"/>
                      </w:rPr>
                      <w:t xml:space="preserve"> </w:t>
                    </w:r>
                    <w:r w:rsidR="00040872">
                      <w:rPr>
                        <w:sz w:val="18"/>
                      </w:rPr>
                      <w:t xml:space="preserve">233,234   </w:t>
                    </w:r>
                    <w:r>
                      <w:t xml:space="preserve">                                                      753 </w:t>
                    </w:r>
                    <w:r w:rsidR="00ED7D4A">
                      <w:t>01</w:t>
                    </w:r>
                    <w:r>
                      <w:t xml:space="preserve">  HRANICE</w:t>
                    </w:r>
                    <w:r w:rsidR="00040872">
                      <w:tab/>
                    </w:r>
                    <w:r w:rsidR="00040872">
                      <w:tab/>
                    </w:r>
                    <w:r w:rsidR="00040872">
                      <w:tab/>
                    </w:r>
                    <w:r w:rsidR="00040872">
                      <w:tab/>
                    </w:r>
                    <w:r w:rsidR="00040872">
                      <w:tab/>
                    </w:r>
                  </w:p>
                  <w:p w:rsidR="00A40243" w:rsidRDefault="00A40243">
                    <w:pPr>
                      <w:spacing w:before="160"/>
                    </w:pPr>
                  </w:p>
                  <w:p w:rsidR="00A40243" w:rsidRDefault="00A40243">
                    <w:pPr>
                      <w:spacing w:before="160"/>
                    </w:pPr>
                  </w:p>
                  <w:p w:rsidR="00A40243" w:rsidRDefault="00A40243">
                    <w:pPr>
                      <w:spacing w:before="160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86360</wp:posOffset>
              </wp:positionH>
              <wp:positionV relativeFrom="paragraph">
                <wp:posOffset>260350</wp:posOffset>
              </wp:positionV>
              <wp:extent cx="5372100" cy="20320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2100" cy="20320"/>
                        <a:chOff x="2744" y="1262"/>
                        <a:chExt cx="8460" cy="32"/>
                      </a:xfrm>
                    </wpg:grpSpPr>
                    <wps:wsp>
                      <wps:cNvPr id="2" name="Line 3"/>
                      <wps:cNvCnPr>
                        <a:cxnSpLocks noChangeShapeType="1"/>
                      </wps:cNvCnPr>
                      <wps:spPr bwMode="auto">
                        <a:xfrm>
                          <a:off x="2744" y="1294"/>
                          <a:ext cx="522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4"/>
                      <wps:cNvCnPr>
                        <a:cxnSpLocks noChangeShapeType="1"/>
                      </wps:cNvCnPr>
                      <wps:spPr bwMode="auto">
                        <a:xfrm>
                          <a:off x="7866" y="1262"/>
                          <a:ext cx="333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BF75A9" id="Group 2" o:spid="_x0000_s1026" style="position:absolute;margin-left:6.8pt;margin-top:20.5pt;width:423pt;height:1.6pt;z-index:251658240" coordorigin="2744,1262" coordsize="8460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" o:allowincell="f">
              <v:line id="Line 3" o:spid="_x0000_s1027" style="position:absolute;visibility:visible;mso-wrap-style:square" from="2744,1294" to="7964,1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" strokeweight="4pt"/>
              <v:line id="Line 4" o:spid="_x0000_s1028" style="position:absolute;visibility:visible;mso-wrap-style:square" from="7866,1262" to="11204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</v:group>
          </w:pict>
        </mc:Fallback>
      </mc:AlternateContent>
    </w:r>
    <w:r w:rsidR="00A40243">
      <w:tab/>
    </w:r>
    <w:r w:rsidR="00A40243">
      <w:tab/>
    </w:r>
    <w:r w:rsidR="005C6FA2">
      <w:rPr>
        <w:b/>
      </w:rPr>
      <w:t>QF – O</w:t>
    </w:r>
    <w:r w:rsidR="006E0A8D">
      <w:rPr>
        <w:b/>
      </w:rPr>
      <w:t>S</w:t>
    </w:r>
    <w:r w:rsidR="00A40243">
      <w:rPr>
        <w:b/>
      </w:rPr>
      <w:t xml:space="preserve">M </w:t>
    </w:r>
    <w:proofErr w:type="gramStart"/>
    <w:r w:rsidR="00A40243">
      <w:rPr>
        <w:b/>
      </w:rPr>
      <w:t>-  02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5CA5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FCAC9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74D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D2F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0677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58CD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5498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61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B27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AA49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6D6567"/>
    <w:multiLevelType w:val="singleLevel"/>
    <w:tmpl w:val="D9B8FA3A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9E1"/>
    <w:rsid w:val="00014812"/>
    <w:rsid w:val="00040872"/>
    <w:rsid w:val="00046616"/>
    <w:rsid w:val="000B3B1B"/>
    <w:rsid w:val="000D1930"/>
    <w:rsid w:val="000F2C19"/>
    <w:rsid w:val="00106987"/>
    <w:rsid w:val="00107407"/>
    <w:rsid w:val="001644B7"/>
    <w:rsid w:val="001741F3"/>
    <w:rsid w:val="001A1F2D"/>
    <w:rsid w:val="001A2155"/>
    <w:rsid w:val="00214B60"/>
    <w:rsid w:val="002325CF"/>
    <w:rsid w:val="00257B4F"/>
    <w:rsid w:val="003366A5"/>
    <w:rsid w:val="00383487"/>
    <w:rsid w:val="003B2C0C"/>
    <w:rsid w:val="003F4889"/>
    <w:rsid w:val="004467F6"/>
    <w:rsid w:val="004819AD"/>
    <w:rsid w:val="004B2AFB"/>
    <w:rsid w:val="00533833"/>
    <w:rsid w:val="00562A9D"/>
    <w:rsid w:val="005B2249"/>
    <w:rsid w:val="005B3A18"/>
    <w:rsid w:val="005C6FA2"/>
    <w:rsid w:val="005D4F74"/>
    <w:rsid w:val="005E67BF"/>
    <w:rsid w:val="006E0A8D"/>
    <w:rsid w:val="007472C1"/>
    <w:rsid w:val="007B72B7"/>
    <w:rsid w:val="00845A06"/>
    <w:rsid w:val="00856E9F"/>
    <w:rsid w:val="008F616B"/>
    <w:rsid w:val="00940876"/>
    <w:rsid w:val="009851A1"/>
    <w:rsid w:val="009D2F7C"/>
    <w:rsid w:val="009E37AE"/>
    <w:rsid w:val="009E4A28"/>
    <w:rsid w:val="00A40243"/>
    <w:rsid w:val="00AB10BA"/>
    <w:rsid w:val="00AC1DA0"/>
    <w:rsid w:val="00B45E5E"/>
    <w:rsid w:val="00BE5F34"/>
    <w:rsid w:val="00BF754A"/>
    <w:rsid w:val="00C44554"/>
    <w:rsid w:val="00C525CD"/>
    <w:rsid w:val="00C75B0F"/>
    <w:rsid w:val="00C7656F"/>
    <w:rsid w:val="00CA69D4"/>
    <w:rsid w:val="00D00AB0"/>
    <w:rsid w:val="00D93216"/>
    <w:rsid w:val="00DC7A43"/>
    <w:rsid w:val="00ED7D4A"/>
    <w:rsid w:val="00EF255F"/>
    <w:rsid w:val="00F0036C"/>
    <w:rsid w:val="00FD748A"/>
    <w:rsid w:val="00FE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78775E-E866-433B-9A60-1825D697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rFonts w:ascii="Arial" w:hAnsi="Arial"/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tabs>
        <w:tab w:val="left" w:pos="1440"/>
      </w:tabs>
      <w:outlineLvl w:val="0"/>
    </w:pPr>
    <w:rPr>
      <w:b/>
      <w:caps/>
      <w:sz w:val="1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caps/>
      <w:sz w:val="28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rFonts w:ascii="Times New Roman" w:hAnsi="Times New Roman"/>
      <w:sz w:val="32"/>
    </w:rPr>
  </w:style>
  <w:style w:type="paragraph" w:styleId="Nadpis6">
    <w:name w:val="heading 6"/>
    <w:basedOn w:val="Normln"/>
    <w:next w:val="Normln"/>
    <w:qFormat/>
    <w:pPr>
      <w:keepNext/>
      <w:ind w:firstLine="708"/>
      <w:outlineLvl w:val="5"/>
    </w:pPr>
    <w:rPr>
      <w:rFonts w:ascii="Times New Roman" w:hAnsi="Times New Roman"/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ind w:firstLine="708"/>
      <w:jc w:val="both"/>
    </w:pPr>
    <w:rPr>
      <w:rFonts w:ascii="Times New Roman" w:hAnsi="Times New Roman"/>
      <w:i/>
      <w:sz w:val="24"/>
    </w:rPr>
  </w:style>
  <w:style w:type="paragraph" w:styleId="Zkladntextodsazen3">
    <w:name w:val="Body Text Indent 3"/>
    <w:basedOn w:val="Normln"/>
    <w:pPr>
      <w:ind w:firstLine="360"/>
      <w:jc w:val="both"/>
      <w:outlineLvl w:val="0"/>
    </w:pPr>
    <w:rPr>
      <w:rFonts w:ascii="Times New Roman" w:hAnsi="Times New Roman"/>
      <w:b/>
      <w:i/>
      <w:sz w:val="24"/>
      <w:u w:val="single"/>
    </w:rPr>
  </w:style>
  <w:style w:type="paragraph" w:styleId="Zkladntext2">
    <w:name w:val="Body Text 2"/>
    <w:basedOn w:val="Normln"/>
    <w:pPr>
      <w:outlineLvl w:val="0"/>
    </w:pPr>
    <w:rPr>
      <w:rFonts w:ascii="Times New Roman" w:hAnsi="Times New Roman"/>
      <w:i/>
      <w:sz w:val="24"/>
    </w:rPr>
  </w:style>
  <w:style w:type="paragraph" w:styleId="Zkladntext3">
    <w:name w:val="Body Text 3"/>
    <w:basedOn w:val="Normln"/>
    <w:pPr>
      <w:jc w:val="both"/>
    </w:pPr>
    <w:rPr>
      <w:b/>
    </w:rPr>
  </w:style>
  <w:style w:type="character" w:styleId="slostrnky">
    <w:name w:val="page number"/>
    <w:basedOn w:val="Standardnpsmoodstavce"/>
  </w:style>
  <w:style w:type="paragraph" w:styleId="Zkladntextodsazen">
    <w:name w:val="Body Text Indent"/>
    <w:basedOn w:val="Normln"/>
    <w:pPr>
      <w:spacing w:line="360" w:lineRule="auto"/>
    </w:pPr>
    <w:rPr>
      <w:rFonts w:ascii="Times New Roman" w:hAnsi="Times New Roman"/>
      <w:sz w:val="24"/>
    </w:rPr>
  </w:style>
  <w:style w:type="paragraph" w:styleId="Textbubliny">
    <w:name w:val="Balloon Text"/>
    <w:basedOn w:val="Normln"/>
    <w:semiHidden/>
    <w:rsid w:val="005E67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datelna@mesto-hranice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apletalova\Desktop\Formul&#225;&#345;e%20-%20OMP\qf-osm-02%20-%20&#382;&#225;dost%20pr&#225;vnick&#233;%20osoby%20o%20koupi%20nemovit&#233;ho%20majtetku%20m&#283;sta%20Hranic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qf-osm-02 - žádost právnické osoby o koupi nemovitého majtetku města Hranic</Template>
  <TotalTime>0</TotalTime>
  <Pages>2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QF-OMP-02</vt:lpstr>
    </vt:vector>
  </TitlesOfParts>
  <Company>Město Hranice</Company>
  <LinksUpToDate>false</LinksUpToDate>
  <CharactersWithSpaces>1437</CharactersWithSpaces>
  <SharedDoc>false</SharedDoc>
  <HLinks>
    <vt:vector size="6" baseType="variant">
      <vt:variant>
        <vt:i4>1572962</vt:i4>
      </vt:variant>
      <vt:variant>
        <vt:i4>0</vt:i4>
      </vt:variant>
      <vt:variant>
        <vt:i4>0</vt:i4>
      </vt:variant>
      <vt:variant>
        <vt:i4>5</vt:i4>
      </vt:variant>
      <vt:variant>
        <vt:lpwstr>mailto:podatelna@mesto-hranice.cz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QF-OMP-02</dc:title>
  <dc:subject/>
  <dc:creator>Zapletalová Šárka</dc:creator>
  <cp:keywords/>
  <dc:description>vydáno 1.9.2026</dc:description>
  <cp:lastModifiedBy>Bortlová Ludmila</cp:lastModifiedBy>
  <cp:revision>2</cp:revision>
  <cp:lastPrinted>2025-10-13T09:14:00Z</cp:lastPrinted>
  <dcterms:created xsi:type="dcterms:W3CDTF">2026-08-31T07:29:00Z</dcterms:created>
  <dcterms:modified xsi:type="dcterms:W3CDTF">2026-08-31T07:29:00Z</dcterms:modified>
</cp:coreProperties>
</file>